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ED9D8" w14:textId="77777777" w:rsidR="00D37D74" w:rsidRDefault="00D37D74" w:rsidP="00866989">
      <w:pPr>
        <w:spacing w:after="0"/>
        <w:jc w:val="center"/>
        <w:rPr>
          <w:rFonts w:ascii="Arial Nova" w:hAnsi="Arial Nova"/>
          <w:b/>
        </w:rPr>
      </w:pPr>
    </w:p>
    <w:p w14:paraId="41C7B264" w14:textId="418AAB6A" w:rsidR="00184172" w:rsidRPr="00CE49C4" w:rsidRDefault="00184172" w:rsidP="00866989">
      <w:pPr>
        <w:spacing w:after="0"/>
        <w:jc w:val="center"/>
        <w:rPr>
          <w:rFonts w:ascii="Arial Nova" w:hAnsi="Arial Nova"/>
          <w:b/>
        </w:rPr>
      </w:pPr>
      <w:r w:rsidRPr="00CE49C4">
        <w:rPr>
          <w:rFonts w:ascii="Arial Nova" w:hAnsi="Arial Nova"/>
          <w:b/>
        </w:rPr>
        <w:t>Universidade Estadual do Paraná – UNESPAR</w:t>
      </w:r>
    </w:p>
    <w:p w14:paraId="41C7B265" w14:textId="77777777" w:rsidR="00184172" w:rsidRPr="00CE49C4" w:rsidRDefault="00184172" w:rsidP="00866989">
      <w:pPr>
        <w:spacing w:after="0"/>
        <w:jc w:val="center"/>
        <w:rPr>
          <w:rFonts w:ascii="Arial Nova" w:hAnsi="Arial Nova"/>
          <w:b/>
        </w:rPr>
      </w:pPr>
      <w:r w:rsidRPr="00CE49C4">
        <w:rPr>
          <w:rFonts w:ascii="Arial Nova" w:hAnsi="Arial Nova"/>
          <w:b/>
        </w:rPr>
        <w:t>Programa de Pós-Graduação em Ambientes Litorâneos e Insulares – PALI</w:t>
      </w:r>
    </w:p>
    <w:p w14:paraId="41C7B266" w14:textId="77777777" w:rsidR="00866989" w:rsidRPr="00CE49C4" w:rsidRDefault="00866989" w:rsidP="00866989">
      <w:pPr>
        <w:spacing w:after="0"/>
        <w:jc w:val="center"/>
        <w:rPr>
          <w:rFonts w:ascii="Arial Nova" w:hAnsi="Arial Nova"/>
          <w:b/>
        </w:rPr>
      </w:pPr>
    </w:p>
    <w:p w14:paraId="41C7B267" w14:textId="706D40A8" w:rsidR="00184172" w:rsidRPr="00CE49C4" w:rsidRDefault="00184172" w:rsidP="00184172">
      <w:pPr>
        <w:tabs>
          <w:tab w:val="left" w:pos="408"/>
          <w:tab w:val="center" w:pos="4819"/>
        </w:tabs>
        <w:jc w:val="center"/>
        <w:rPr>
          <w:rFonts w:ascii="Arial Nova" w:hAnsi="Arial Nova"/>
          <w:b/>
        </w:rPr>
      </w:pPr>
      <w:r w:rsidRPr="00CE49C4">
        <w:rPr>
          <w:rFonts w:ascii="Arial Nova" w:hAnsi="Arial Nova"/>
          <w:b/>
        </w:rPr>
        <w:t>REQUERIMENTO</w:t>
      </w:r>
      <w:r w:rsidR="00A77956">
        <w:rPr>
          <w:rFonts w:ascii="Arial Nova" w:hAnsi="Arial Nova"/>
          <w:b/>
        </w:rPr>
        <w:t xml:space="preserve"> DE APROVEITAMENTO DE CRÉDITOS</w:t>
      </w:r>
    </w:p>
    <w:p w14:paraId="02E7D28B" w14:textId="77777777" w:rsidR="00CE49C4" w:rsidRDefault="00184172" w:rsidP="00184172">
      <w:pPr>
        <w:tabs>
          <w:tab w:val="left" w:pos="408"/>
          <w:tab w:val="center" w:pos="4819"/>
        </w:tabs>
        <w:jc w:val="both"/>
        <w:rPr>
          <w:rFonts w:ascii="Arial Nova" w:hAnsi="Arial Nova"/>
          <w:b/>
        </w:rPr>
      </w:pPr>
      <w:r w:rsidRPr="00CE49C4">
        <w:rPr>
          <w:rFonts w:ascii="Arial Nova" w:hAnsi="Arial Nova"/>
          <w:b/>
        </w:rPr>
        <w:tab/>
      </w:r>
    </w:p>
    <w:p w14:paraId="41C7B26C" w14:textId="057229B3" w:rsidR="00184172" w:rsidRPr="00E26D67" w:rsidRDefault="00E754A7" w:rsidP="00292277">
      <w:pPr>
        <w:tabs>
          <w:tab w:val="left" w:pos="408"/>
          <w:tab w:val="center" w:pos="4819"/>
        </w:tabs>
        <w:spacing w:after="0"/>
        <w:jc w:val="both"/>
        <w:rPr>
          <w:rFonts w:ascii="Arial Nova" w:hAnsi="Arial Nova"/>
          <w:bCs/>
        </w:rPr>
      </w:pPr>
      <w:r>
        <w:rPr>
          <w:rFonts w:ascii="Arial Nova" w:hAnsi="Arial Nova"/>
          <w:bCs/>
          <w:sz w:val="24"/>
          <w:szCs w:val="24"/>
        </w:rPr>
        <w:tab/>
      </w:r>
      <w:r w:rsidR="00780A05" w:rsidRPr="00E26D67">
        <w:rPr>
          <w:rFonts w:ascii="Arial Nova" w:hAnsi="Arial Nova"/>
          <w:bCs/>
        </w:rPr>
        <w:t xml:space="preserve">Prezado Coordenador do Programa de Pós-Graduação em Ambientes Litorâneos e Insulares - PALI, eu </w:t>
      </w:r>
      <w:r w:rsidR="00780A05" w:rsidRPr="00E26D67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 w:rsidR="00780A05" w:rsidRPr="00E26D67">
        <w:rPr>
          <w:rFonts w:ascii="Arial Nova" w:hAnsi="Arial Nova"/>
          <w:bCs/>
        </w:rPr>
        <w:instrText xml:space="preserve"> FORMTEXT </w:instrText>
      </w:r>
      <w:r w:rsidR="00780A05" w:rsidRPr="00E26D67">
        <w:rPr>
          <w:rFonts w:ascii="Arial Nova" w:hAnsi="Arial Nova"/>
          <w:bCs/>
        </w:rPr>
      </w:r>
      <w:r w:rsidR="00780A05" w:rsidRPr="00E26D67">
        <w:rPr>
          <w:rFonts w:ascii="Arial Nova" w:hAnsi="Arial Nova"/>
          <w:bCs/>
        </w:rPr>
        <w:fldChar w:fldCharType="separate"/>
      </w:r>
      <w:r w:rsidR="00780A05" w:rsidRPr="00E26D67">
        <w:rPr>
          <w:rFonts w:ascii="Arial Nova" w:hAnsi="Arial Nova"/>
          <w:bCs/>
          <w:noProof/>
        </w:rPr>
        <w:t>Nome Completo do Discente</w:t>
      </w:r>
      <w:r w:rsidR="00780A05" w:rsidRPr="00E26D67">
        <w:rPr>
          <w:rFonts w:ascii="Arial Nova" w:hAnsi="Arial Nova"/>
          <w:bCs/>
        </w:rPr>
        <w:fldChar w:fldCharType="end"/>
      </w:r>
      <w:r w:rsidR="00780A05" w:rsidRPr="00E26D67">
        <w:rPr>
          <w:rFonts w:ascii="Arial Nova" w:hAnsi="Arial Nova"/>
          <w:bCs/>
        </w:rPr>
        <w:t xml:space="preserve">, inscrito no CPF </w:t>
      </w:r>
      <w:r w:rsidR="00780A05" w:rsidRPr="00E26D67">
        <w:rPr>
          <w:rFonts w:ascii="Arial Nova" w:hAnsi="Arial Nova"/>
          <w:bCs/>
        </w:rPr>
        <w:fldChar w:fldCharType="begin">
          <w:ffData>
            <w:name w:val="Texto26"/>
            <w:enabled/>
            <w:calcOnExit w:val="0"/>
            <w:textInput>
              <w:type w:val="number"/>
              <w:default w:val="000.000.000-00"/>
            </w:textInput>
          </w:ffData>
        </w:fldChar>
      </w:r>
      <w:r w:rsidR="00780A05" w:rsidRPr="00E26D67">
        <w:rPr>
          <w:rFonts w:ascii="Arial Nova" w:hAnsi="Arial Nova"/>
          <w:bCs/>
        </w:rPr>
        <w:instrText xml:space="preserve"> FORMTEXT </w:instrText>
      </w:r>
      <w:r w:rsidR="00780A05" w:rsidRPr="00E26D67">
        <w:rPr>
          <w:rFonts w:ascii="Arial Nova" w:hAnsi="Arial Nova"/>
          <w:bCs/>
        </w:rPr>
      </w:r>
      <w:r w:rsidR="00780A05" w:rsidRPr="00E26D67">
        <w:rPr>
          <w:rFonts w:ascii="Arial Nova" w:hAnsi="Arial Nova"/>
          <w:bCs/>
        </w:rPr>
        <w:fldChar w:fldCharType="separate"/>
      </w:r>
      <w:r w:rsidR="00780A05" w:rsidRPr="00E26D67">
        <w:rPr>
          <w:rFonts w:ascii="Arial Nova" w:hAnsi="Arial Nova"/>
          <w:bCs/>
          <w:noProof/>
        </w:rPr>
        <w:t>000.000.000-00</w:t>
      </w:r>
      <w:r w:rsidR="00780A05" w:rsidRPr="00E26D67">
        <w:rPr>
          <w:rFonts w:ascii="Arial Nova" w:hAnsi="Arial Nova"/>
          <w:bCs/>
        </w:rPr>
        <w:fldChar w:fldCharType="end"/>
      </w:r>
      <w:r w:rsidR="00780A05" w:rsidRPr="00E26D67">
        <w:rPr>
          <w:rFonts w:ascii="Arial Nova" w:hAnsi="Arial Nova"/>
          <w:bCs/>
        </w:rPr>
        <w:t>, discente regularmente matriculado</w:t>
      </w:r>
      <w:r w:rsidR="005B10DE" w:rsidRPr="00E26D67">
        <w:rPr>
          <w:rFonts w:ascii="Arial Nova" w:hAnsi="Arial Nova"/>
          <w:bCs/>
        </w:rPr>
        <w:t xml:space="preserve"> com </w:t>
      </w:r>
      <w:r w:rsidR="00184172" w:rsidRPr="00E26D67">
        <w:rPr>
          <w:rFonts w:ascii="Arial Nova" w:hAnsi="Arial Nova"/>
          <w:bCs/>
        </w:rPr>
        <w:t xml:space="preserve">RA: </w:t>
      </w:r>
      <w:r w:rsidR="00A77956" w:rsidRPr="00E26D67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00000000000"/>
            </w:textInput>
          </w:ffData>
        </w:fldChar>
      </w:r>
      <w:r w:rsidR="00A77956" w:rsidRPr="00E26D67">
        <w:rPr>
          <w:rFonts w:ascii="Arial Nova" w:hAnsi="Arial Nova"/>
          <w:bCs/>
        </w:rPr>
        <w:instrText xml:space="preserve"> FORMTEXT </w:instrText>
      </w:r>
      <w:r w:rsidR="00A77956" w:rsidRPr="00E26D67">
        <w:rPr>
          <w:rFonts w:ascii="Arial Nova" w:hAnsi="Arial Nova"/>
          <w:bCs/>
        </w:rPr>
      </w:r>
      <w:r w:rsidR="00A77956" w:rsidRPr="00E26D67">
        <w:rPr>
          <w:rFonts w:ascii="Arial Nova" w:hAnsi="Arial Nova"/>
          <w:bCs/>
        </w:rPr>
        <w:fldChar w:fldCharType="separate"/>
      </w:r>
      <w:r w:rsidR="00A77956" w:rsidRPr="00E26D67">
        <w:rPr>
          <w:rFonts w:ascii="Arial Nova" w:hAnsi="Arial Nova"/>
          <w:bCs/>
          <w:noProof/>
        </w:rPr>
        <w:t>00000000000</w:t>
      </w:r>
      <w:r w:rsidR="00A77956" w:rsidRPr="00E26D67">
        <w:rPr>
          <w:rFonts w:ascii="Arial Nova" w:hAnsi="Arial Nova"/>
          <w:bCs/>
        </w:rPr>
        <w:fldChar w:fldCharType="end"/>
      </w:r>
      <w:r w:rsidR="00184172" w:rsidRPr="00E26D67">
        <w:rPr>
          <w:rFonts w:ascii="Arial Nova" w:hAnsi="Arial Nova"/>
          <w:b/>
        </w:rPr>
        <w:t>,</w:t>
      </w:r>
      <w:r w:rsidR="00404078" w:rsidRPr="00E26D67">
        <w:rPr>
          <w:rFonts w:ascii="Arial Nova" w:hAnsi="Arial Nova"/>
          <w:b/>
        </w:rPr>
        <w:t xml:space="preserve"> </w:t>
      </w:r>
      <w:r w:rsidR="00184172" w:rsidRPr="00E26D67">
        <w:rPr>
          <w:rFonts w:ascii="Arial Nova" w:hAnsi="Arial Nova"/>
          <w:bCs/>
        </w:rPr>
        <w:t>ve</w:t>
      </w:r>
      <w:r w:rsidR="00E26D67" w:rsidRPr="00E26D67">
        <w:rPr>
          <w:rFonts w:ascii="Arial Nova" w:hAnsi="Arial Nova"/>
          <w:bCs/>
        </w:rPr>
        <w:t>nho</w:t>
      </w:r>
      <w:r w:rsidR="00184172" w:rsidRPr="00E26D67">
        <w:rPr>
          <w:rFonts w:ascii="Arial Nova" w:hAnsi="Arial Nova"/>
          <w:bCs/>
        </w:rPr>
        <w:t xml:space="preserve"> requerer:</w:t>
      </w:r>
    </w:p>
    <w:p w14:paraId="500C234D" w14:textId="77777777" w:rsidR="00292277" w:rsidRPr="00E26D67" w:rsidRDefault="00292277" w:rsidP="00292277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</w:rPr>
      </w:pPr>
    </w:p>
    <w:p w14:paraId="41C7B26D" w14:textId="2E9546E6" w:rsidR="00082E39" w:rsidRPr="00E26D67" w:rsidRDefault="00EE7EEE" w:rsidP="00292277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  <w:bCs/>
        </w:rPr>
      </w:pPr>
      <w:r w:rsidRPr="00E26D67">
        <w:rPr>
          <w:rFonts w:ascii="Arial Nova" w:hAnsi="Arial Nova"/>
        </w:rPr>
        <w:fldChar w:fldCharType="begin">
          <w:ffData>
            <w:name w:val="Selecionar5"/>
            <w:enabled/>
            <w:calcOnExit w:val="0"/>
            <w:checkBox>
              <w:size w:val="18"/>
              <w:default w:val="0"/>
            </w:checkBox>
          </w:ffData>
        </w:fldChar>
      </w:r>
      <w:r w:rsidRPr="00E26D67">
        <w:rPr>
          <w:rFonts w:ascii="Arial Nova" w:hAnsi="Arial Nova"/>
        </w:rPr>
        <w:instrText xml:space="preserve"> FORMCHECKBOX </w:instrText>
      </w:r>
      <w:r w:rsidRPr="00E26D67">
        <w:rPr>
          <w:rFonts w:ascii="Arial Nova" w:hAnsi="Arial Nova"/>
        </w:rPr>
      </w:r>
      <w:r w:rsidRPr="00E26D67">
        <w:rPr>
          <w:rFonts w:ascii="Arial Nova" w:hAnsi="Arial Nova"/>
        </w:rPr>
        <w:fldChar w:fldCharType="separate"/>
      </w:r>
      <w:r w:rsidRPr="00E26D67">
        <w:rPr>
          <w:rFonts w:ascii="Arial Nova" w:hAnsi="Arial Nova"/>
        </w:rPr>
        <w:fldChar w:fldCharType="end"/>
      </w:r>
      <w:r w:rsidRPr="00E26D67">
        <w:rPr>
          <w:rFonts w:ascii="Arial Nova" w:hAnsi="Arial Nova"/>
        </w:rPr>
        <w:t xml:space="preserve"> </w:t>
      </w:r>
      <w:r w:rsidR="00082E39" w:rsidRPr="00E26D67">
        <w:rPr>
          <w:rFonts w:ascii="Arial Nova" w:hAnsi="Arial Nova"/>
          <w:bCs/>
        </w:rPr>
        <w:t xml:space="preserve">Aproveitamento de créditos cursados como </w:t>
      </w:r>
      <w:r w:rsidR="00E754A7" w:rsidRPr="00E26D67">
        <w:rPr>
          <w:rFonts w:ascii="Arial Nova" w:hAnsi="Arial Nova"/>
          <w:bCs/>
        </w:rPr>
        <w:t>discente</w:t>
      </w:r>
      <w:r w:rsidR="00082E39" w:rsidRPr="00E26D67">
        <w:rPr>
          <w:rFonts w:ascii="Arial Nova" w:hAnsi="Arial Nova"/>
          <w:bCs/>
        </w:rPr>
        <w:t xml:space="preserve"> especial neste Programa de Pós-Graduação (anexar </w:t>
      </w:r>
      <w:r w:rsidR="00E754A7" w:rsidRPr="00E26D67">
        <w:rPr>
          <w:rFonts w:ascii="Arial Nova" w:hAnsi="Arial Nova"/>
          <w:bCs/>
        </w:rPr>
        <w:t>declaração</w:t>
      </w:r>
      <w:r w:rsidR="00F02635" w:rsidRPr="00E26D67">
        <w:rPr>
          <w:rFonts w:ascii="Arial Nova" w:hAnsi="Arial Nova"/>
          <w:bCs/>
        </w:rPr>
        <w:t xml:space="preserve"> ou histórico</w:t>
      </w:r>
      <w:r w:rsidR="00082E39" w:rsidRPr="00E26D67">
        <w:rPr>
          <w:rFonts w:ascii="Arial Nova" w:hAnsi="Arial Nova"/>
          <w:bCs/>
        </w:rPr>
        <w:t>).</w:t>
      </w:r>
    </w:p>
    <w:p w14:paraId="41C7B26E" w14:textId="168A061C" w:rsidR="00082E39" w:rsidRPr="00E26D67" w:rsidRDefault="00EE7EEE" w:rsidP="00292277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  <w:bCs/>
        </w:rPr>
      </w:pPr>
      <w:r w:rsidRPr="00E26D67">
        <w:rPr>
          <w:rFonts w:ascii="Arial Nova" w:hAnsi="Arial Nova"/>
        </w:rPr>
        <w:fldChar w:fldCharType="begin">
          <w:ffData>
            <w:name w:val="Selecionar5"/>
            <w:enabled/>
            <w:calcOnExit w:val="0"/>
            <w:checkBox>
              <w:size w:val="18"/>
              <w:default w:val="0"/>
            </w:checkBox>
          </w:ffData>
        </w:fldChar>
      </w:r>
      <w:r w:rsidRPr="00E26D67">
        <w:rPr>
          <w:rFonts w:ascii="Arial Nova" w:hAnsi="Arial Nova"/>
        </w:rPr>
        <w:instrText xml:space="preserve"> FORMCHECKBOX </w:instrText>
      </w:r>
      <w:r w:rsidRPr="00E26D67">
        <w:rPr>
          <w:rFonts w:ascii="Arial Nova" w:hAnsi="Arial Nova"/>
        </w:rPr>
      </w:r>
      <w:r w:rsidRPr="00E26D67">
        <w:rPr>
          <w:rFonts w:ascii="Arial Nova" w:hAnsi="Arial Nova"/>
        </w:rPr>
        <w:fldChar w:fldCharType="separate"/>
      </w:r>
      <w:r w:rsidRPr="00E26D67">
        <w:rPr>
          <w:rFonts w:ascii="Arial Nova" w:hAnsi="Arial Nova"/>
        </w:rPr>
        <w:fldChar w:fldCharType="end"/>
      </w:r>
      <w:r w:rsidRPr="00E26D67">
        <w:rPr>
          <w:rFonts w:ascii="Arial Nova" w:hAnsi="Arial Nova"/>
        </w:rPr>
        <w:t xml:space="preserve"> </w:t>
      </w:r>
      <w:r w:rsidR="00082E39" w:rsidRPr="00E26D67">
        <w:rPr>
          <w:rFonts w:ascii="Arial Nova" w:hAnsi="Arial Nova"/>
          <w:bCs/>
        </w:rPr>
        <w:t xml:space="preserve">Aproveitamento de créditos cursados como </w:t>
      </w:r>
      <w:r w:rsidR="00E754A7" w:rsidRPr="00E26D67">
        <w:rPr>
          <w:rFonts w:ascii="Arial Nova" w:hAnsi="Arial Nova"/>
          <w:bCs/>
        </w:rPr>
        <w:t>discente</w:t>
      </w:r>
      <w:r w:rsidR="00082E39" w:rsidRPr="00E26D67">
        <w:rPr>
          <w:rFonts w:ascii="Arial Nova" w:hAnsi="Arial Nova"/>
          <w:bCs/>
        </w:rPr>
        <w:t xml:space="preserve"> especial em outro Programa de Pós-Graduação (anexar </w:t>
      </w:r>
      <w:r w:rsidR="00E754A7" w:rsidRPr="00E26D67">
        <w:rPr>
          <w:rFonts w:ascii="Arial Nova" w:hAnsi="Arial Nova"/>
          <w:bCs/>
        </w:rPr>
        <w:t>declaração</w:t>
      </w:r>
      <w:r w:rsidR="00082E39" w:rsidRPr="00E26D67">
        <w:rPr>
          <w:rFonts w:ascii="Arial Nova" w:hAnsi="Arial Nova"/>
          <w:bCs/>
        </w:rPr>
        <w:t xml:space="preserve"> e </w:t>
      </w:r>
      <w:r w:rsidR="00E754A7" w:rsidRPr="00E26D67">
        <w:rPr>
          <w:rFonts w:ascii="Arial Nova" w:hAnsi="Arial Nova"/>
          <w:bCs/>
        </w:rPr>
        <w:t>o p</w:t>
      </w:r>
      <w:r w:rsidR="00082E39" w:rsidRPr="00E26D67">
        <w:rPr>
          <w:rFonts w:ascii="Arial Nova" w:hAnsi="Arial Nova"/>
          <w:bCs/>
        </w:rPr>
        <w:t>rograma da disciplina cursada).</w:t>
      </w:r>
    </w:p>
    <w:p w14:paraId="41C7B26F" w14:textId="77777777" w:rsidR="00082E39" w:rsidRPr="00E26D67" w:rsidRDefault="00082E39" w:rsidP="00292277">
      <w:pPr>
        <w:tabs>
          <w:tab w:val="left" w:pos="408"/>
          <w:tab w:val="center" w:pos="4819"/>
        </w:tabs>
        <w:spacing w:after="0"/>
        <w:rPr>
          <w:rFonts w:ascii="Arial Nova" w:hAnsi="Arial Nova"/>
          <w:b/>
        </w:rPr>
      </w:pPr>
    </w:p>
    <w:p w14:paraId="3107AB70" w14:textId="77777777" w:rsidR="0030282D" w:rsidRPr="00E26D67" w:rsidRDefault="0030282D" w:rsidP="0030282D">
      <w:pPr>
        <w:tabs>
          <w:tab w:val="left" w:pos="408"/>
          <w:tab w:val="center" w:pos="4819"/>
        </w:tabs>
        <w:rPr>
          <w:rFonts w:ascii="Arial Nova" w:hAnsi="Arial Nova"/>
          <w:bCs/>
        </w:rPr>
      </w:pPr>
      <w:r w:rsidRPr="00E26D67">
        <w:rPr>
          <w:rFonts w:ascii="Arial Nova" w:hAnsi="Arial Nova"/>
          <w:bCs/>
        </w:rPr>
        <w:t>Termos em que pede deferimento.</w:t>
      </w:r>
    </w:p>
    <w:p w14:paraId="797C6E3F" w14:textId="77777777" w:rsidR="003B5342" w:rsidRPr="00E26D67" w:rsidRDefault="003B5342" w:rsidP="003B5342">
      <w:pPr>
        <w:rPr>
          <w:rFonts w:ascii="Arial Nova" w:hAnsi="Arial Nova"/>
        </w:rPr>
      </w:pPr>
      <w:r w:rsidRPr="00E26D67">
        <w:rPr>
          <w:rFonts w:ascii="Arial Nova" w:hAnsi="Arial Nova"/>
        </w:rPr>
        <w:t xml:space="preserve">Paranaguá, </w:t>
      </w:r>
      <w:r w:rsidRPr="00E26D67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E26D67">
        <w:rPr>
          <w:rFonts w:ascii="Arial Nova" w:hAnsi="Arial Nova"/>
          <w:b/>
          <w:bCs/>
        </w:rPr>
        <w:instrText xml:space="preserve"> FORMTEXT </w:instrText>
      </w:r>
      <w:r w:rsidRPr="00E26D67">
        <w:rPr>
          <w:rFonts w:ascii="Arial Nova" w:hAnsi="Arial Nova"/>
          <w:b/>
          <w:bCs/>
        </w:rPr>
      </w:r>
      <w:r w:rsidRPr="00E26D67">
        <w:rPr>
          <w:rFonts w:ascii="Arial Nova" w:hAnsi="Arial Nova"/>
          <w:b/>
          <w:bCs/>
        </w:rPr>
        <w:fldChar w:fldCharType="separate"/>
      </w:r>
      <w:r w:rsidRPr="00E26D67">
        <w:rPr>
          <w:rFonts w:ascii="Arial Nova" w:hAnsi="Arial Nova"/>
          <w:b/>
          <w:bCs/>
          <w:noProof/>
        </w:rPr>
        <w:t>dia</w:t>
      </w:r>
      <w:r w:rsidRPr="00E26D67">
        <w:rPr>
          <w:rFonts w:ascii="Arial Nova" w:hAnsi="Arial Nova"/>
          <w:b/>
          <w:bCs/>
        </w:rPr>
        <w:fldChar w:fldCharType="end"/>
      </w:r>
      <w:r w:rsidRPr="00E26D67">
        <w:rPr>
          <w:rFonts w:ascii="Arial Nova" w:hAnsi="Arial Nova"/>
        </w:rPr>
        <w:t>/</w:t>
      </w:r>
      <w:r w:rsidRPr="00E26D67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E26D67">
        <w:rPr>
          <w:rFonts w:ascii="Arial Nova" w:hAnsi="Arial Nova"/>
          <w:b/>
          <w:bCs/>
        </w:rPr>
        <w:instrText xml:space="preserve"> FORMTEXT </w:instrText>
      </w:r>
      <w:r w:rsidRPr="00E26D67">
        <w:rPr>
          <w:rFonts w:ascii="Arial Nova" w:hAnsi="Arial Nova"/>
          <w:b/>
          <w:bCs/>
        </w:rPr>
      </w:r>
      <w:r w:rsidRPr="00E26D67">
        <w:rPr>
          <w:rFonts w:ascii="Arial Nova" w:hAnsi="Arial Nova"/>
          <w:b/>
          <w:bCs/>
        </w:rPr>
        <w:fldChar w:fldCharType="separate"/>
      </w:r>
      <w:r w:rsidRPr="00E26D67">
        <w:rPr>
          <w:rFonts w:ascii="Arial Nova" w:hAnsi="Arial Nova"/>
          <w:b/>
          <w:bCs/>
          <w:noProof/>
        </w:rPr>
        <w:t>mês</w:t>
      </w:r>
      <w:r w:rsidRPr="00E26D67">
        <w:rPr>
          <w:rFonts w:ascii="Arial Nova" w:hAnsi="Arial Nova"/>
          <w:b/>
          <w:bCs/>
        </w:rPr>
        <w:fldChar w:fldCharType="end"/>
      </w:r>
      <w:r w:rsidRPr="00E26D67">
        <w:rPr>
          <w:rFonts w:ascii="Arial Nova" w:hAnsi="Arial Nova"/>
        </w:rPr>
        <w:t>/</w:t>
      </w:r>
      <w:r w:rsidRPr="00E26D67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E26D67">
        <w:rPr>
          <w:rFonts w:ascii="Arial Nova" w:hAnsi="Arial Nova"/>
          <w:b/>
          <w:bCs/>
        </w:rPr>
        <w:instrText xml:space="preserve"> FORMTEXT </w:instrText>
      </w:r>
      <w:r w:rsidRPr="00E26D67">
        <w:rPr>
          <w:rFonts w:ascii="Arial Nova" w:hAnsi="Arial Nova"/>
          <w:b/>
          <w:bCs/>
        </w:rPr>
      </w:r>
      <w:r w:rsidRPr="00E26D67">
        <w:rPr>
          <w:rFonts w:ascii="Arial Nova" w:hAnsi="Arial Nova"/>
          <w:b/>
          <w:bCs/>
        </w:rPr>
        <w:fldChar w:fldCharType="separate"/>
      </w:r>
      <w:r w:rsidRPr="00E26D67">
        <w:rPr>
          <w:rFonts w:ascii="Arial Nova" w:hAnsi="Arial Nova"/>
          <w:b/>
          <w:bCs/>
          <w:noProof/>
        </w:rPr>
        <w:t>ano</w:t>
      </w:r>
      <w:r w:rsidRPr="00E26D67">
        <w:rPr>
          <w:rFonts w:ascii="Arial Nova" w:hAnsi="Arial Nova"/>
          <w:b/>
          <w:bCs/>
        </w:rPr>
        <w:fldChar w:fldCharType="end"/>
      </w:r>
      <w:r w:rsidRPr="00E26D67">
        <w:rPr>
          <w:rFonts w:ascii="Arial Nova" w:hAnsi="Arial Nova"/>
          <w:b/>
          <w:bCs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3B5342" w:rsidRPr="00BF282B" w14:paraId="049A9CED" w14:textId="77777777" w:rsidTr="00C00A54">
        <w:tc>
          <w:tcPr>
            <w:tcW w:w="4644" w:type="dxa"/>
            <w:vAlign w:val="center"/>
          </w:tcPr>
          <w:p w14:paraId="359E4DEA" w14:textId="77777777" w:rsidR="003B5342" w:rsidRPr="00BF282B" w:rsidRDefault="003B5342" w:rsidP="00C00A54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151FE619" w14:textId="77777777" w:rsidR="003B5342" w:rsidRPr="00BF282B" w:rsidRDefault="003B5342" w:rsidP="00C00A54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>Assinatura do Discente:</w:t>
            </w:r>
          </w:p>
          <w:p w14:paraId="03CB09A1" w14:textId="77777777" w:rsidR="003B5342" w:rsidRDefault="003B5342" w:rsidP="00C00A54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0949887C" w14:textId="77777777" w:rsidR="00E754A7" w:rsidRPr="00BF282B" w:rsidRDefault="00E754A7" w:rsidP="00C00A54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1F3D0FFA" w14:textId="77777777" w:rsidR="003B5342" w:rsidRPr="00BF282B" w:rsidRDefault="003B5342" w:rsidP="00C00A54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3A82DEEE" w14:textId="77777777" w:rsidR="003B5342" w:rsidRPr="00BF282B" w:rsidRDefault="003B5342" w:rsidP="003B5342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3B5342" w:rsidRPr="00BF282B" w14:paraId="1FCE63E6" w14:textId="77777777" w:rsidTr="00C00A54">
        <w:tc>
          <w:tcPr>
            <w:tcW w:w="4644" w:type="dxa"/>
            <w:vAlign w:val="center"/>
          </w:tcPr>
          <w:p w14:paraId="49AF1818" w14:textId="77777777" w:rsidR="003B5342" w:rsidRPr="00BF282B" w:rsidRDefault="003B5342" w:rsidP="00C00A54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Orientador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5D3C1D12" w14:textId="77777777" w:rsidR="003B5342" w:rsidRPr="00BF282B" w:rsidRDefault="003B5342" w:rsidP="00C00A54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>Assinatura do Orientador:</w:t>
            </w:r>
          </w:p>
          <w:p w14:paraId="663418E6" w14:textId="77777777" w:rsidR="003B5342" w:rsidRDefault="003B5342" w:rsidP="00C00A54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49FC9E2" w14:textId="77777777" w:rsidR="00E754A7" w:rsidRPr="00BF282B" w:rsidRDefault="00E754A7" w:rsidP="00C00A54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77AC15D4" w14:textId="77777777" w:rsidR="003B5342" w:rsidRPr="00BF282B" w:rsidRDefault="003B5342" w:rsidP="00C00A54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4BDB2806" w14:textId="77777777" w:rsidR="003B5342" w:rsidRDefault="003B5342" w:rsidP="003B5342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7526F10E" w14:textId="77777777" w:rsidR="0030282D" w:rsidRDefault="0030282D" w:rsidP="0030282D">
      <w:pPr>
        <w:spacing w:after="0" w:line="240" w:lineRule="auto"/>
        <w:jc w:val="center"/>
        <w:rPr>
          <w:rFonts w:ascii="Arial Nova" w:hAnsi="Arial Nova"/>
          <w:b/>
          <w:sz w:val="28"/>
          <w:szCs w:val="28"/>
        </w:rPr>
      </w:pPr>
    </w:p>
    <w:p w14:paraId="25343B44" w14:textId="77777777" w:rsidR="00241648" w:rsidRPr="00D462D3" w:rsidRDefault="00241648" w:rsidP="00241648">
      <w:pPr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>Observações:</w:t>
      </w:r>
    </w:p>
    <w:p w14:paraId="5FD25E1E" w14:textId="77777777" w:rsidR="00241648" w:rsidRDefault="00241648" w:rsidP="00241648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 xml:space="preserve">Esta ficha deverá ser preenchida, assinada pelo </w:t>
      </w:r>
      <w:r>
        <w:rPr>
          <w:rFonts w:ascii="Arial Nova" w:hAnsi="Arial Nova"/>
        </w:rPr>
        <w:t>discente</w:t>
      </w:r>
      <w:r w:rsidRPr="00D462D3">
        <w:rPr>
          <w:rFonts w:ascii="Arial Nova" w:hAnsi="Arial Nova"/>
        </w:rPr>
        <w:t xml:space="preserve"> </w:t>
      </w:r>
      <w:r>
        <w:rPr>
          <w:rFonts w:ascii="Arial Nova" w:hAnsi="Arial Nova"/>
        </w:rPr>
        <w:t xml:space="preserve">e </w:t>
      </w:r>
      <w:r w:rsidRPr="00D462D3">
        <w:rPr>
          <w:rFonts w:ascii="Arial Nova" w:hAnsi="Arial Nova"/>
        </w:rPr>
        <w:t xml:space="preserve">pelo orientador. </w:t>
      </w:r>
    </w:p>
    <w:p w14:paraId="24718A81" w14:textId="0796E97B" w:rsidR="00241648" w:rsidRPr="00D462D3" w:rsidRDefault="00241648" w:rsidP="00241648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4F7D3E">
        <w:rPr>
          <w:rFonts w:ascii="Arial Nova" w:hAnsi="Arial Nova"/>
        </w:rPr>
        <w:t>Anexar o</w:t>
      </w:r>
      <w:r w:rsidR="00607814">
        <w:rPr>
          <w:rFonts w:ascii="Arial Nova" w:hAnsi="Arial Nova"/>
        </w:rPr>
        <w:t>s documentos comprobatórios</w:t>
      </w:r>
      <w:r w:rsidRPr="004F7D3E">
        <w:rPr>
          <w:rFonts w:ascii="Arial Nova" w:hAnsi="Arial Nova"/>
        </w:rPr>
        <w:t>.</w:t>
      </w:r>
    </w:p>
    <w:p w14:paraId="32DB3607" w14:textId="77777777" w:rsidR="00241648" w:rsidRPr="00D462D3" w:rsidRDefault="00241648" w:rsidP="00241648">
      <w:pPr>
        <w:pStyle w:val="Rodap"/>
        <w:numPr>
          <w:ilvl w:val="0"/>
          <w:numId w:val="4"/>
        </w:numPr>
        <w:adjustRightInd w:val="0"/>
        <w:jc w:val="both"/>
        <w:rPr>
          <w:rFonts w:ascii="Arial Nova" w:eastAsia="Arial Unicode MS" w:hAnsi="Arial Nova" w:cs="Arial Unicode MS"/>
        </w:rPr>
      </w:pPr>
      <w:r w:rsidRPr="00D462D3">
        <w:rPr>
          <w:rFonts w:ascii="Arial Nova" w:hAnsi="Arial Nova"/>
        </w:rPr>
        <w:t xml:space="preserve">Após preenchimento e assinaturas, deve-se enviar no formato </w:t>
      </w:r>
      <w:r>
        <w:rPr>
          <w:rFonts w:ascii="Arial Nova" w:hAnsi="Arial Nova"/>
        </w:rPr>
        <w:t>“*.</w:t>
      </w:r>
      <w:proofErr w:type="spellStart"/>
      <w:r>
        <w:rPr>
          <w:rFonts w:ascii="Arial Nova" w:hAnsi="Arial Nova"/>
        </w:rPr>
        <w:t>pdf</w:t>
      </w:r>
      <w:proofErr w:type="spellEnd"/>
      <w:r>
        <w:rPr>
          <w:rFonts w:ascii="Arial Nova" w:hAnsi="Arial Nova"/>
        </w:rPr>
        <w:t>”</w:t>
      </w:r>
      <w:r w:rsidRPr="00D462D3">
        <w:rPr>
          <w:rFonts w:ascii="Arial Nova" w:hAnsi="Arial Nova"/>
        </w:rPr>
        <w:t xml:space="preserve"> via SIGES no link (</w:t>
      </w:r>
      <w:hyperlink r:id="rId8" w:history="1">
        <w:r w:rsidRPr="00D462D3">
          <w:rPr>
            <w:rStyle w:val="Hyperlink"/>
            <w:rFonts w:ascii="Arial Nova" w:eastAsia="Times New Roman" w:hAnsi="Arial Nova" w:cs="Calibri"/>
            <w:color w:val="auto"/>
            <w:shd w:val="clear" w:color="auto" w:fill="FFFFFF"/>
            <w:lang w:eastAsia="pt-BR"/>
          </w:rPr>
          <w:t>http://www.siges.pr.gov.br/sere_ies/servicoProtocoloInternet.do?action=iniciarProcesso&amp;codEstabelecimento=3</w:t>
        </w:r>
      </w:hyperlink>
      <w:r w:rsidRPr="00D462D3">
        <w:rPr>
          <w:rFonts w:ascii="Arial Nova" w:eastAsia="Times New Roman" w:hAnsi="Arial Nova" w:cs="Calibri"/>
          <w:shd w:val="clear" w:color="auto" w:fill="FFFFFF"/>
          <w:lang w:eastAsia="pt-BR"/>
        </w:rPr>
        <w:t xml:space="preserve">) para o setor </w:t>
      </w:r>
      <w:r w:rsidRPr="00D462D3">
        <w:rPr>
          <w:rFonts w:ascii="Arial Nova" w:eastAsia="Arial Unicode MS" w:hAnsi="Arial Nova" w:cs="Arial Unicode MS"/>
        </w:rPr>
        <w:t>“</w:t>
      </w:r>
      <w:r w:rsidRPr="00D462D3">
        <w:rPr>
          <w:rFonts w:ascii="Arial Nova" w:hAnsi="Arial Nova"/>
        </w:rPr>
        <w:t>mestrado em ciências ambientais” e serviço: “solicitações à coordenação do mestrado em ciências ambientais”.</w:t>
      </w:r>
    </w:p>
    <w:p w14:paraId="41C7B275" w14:textId="58E36A2E" w:rsidR="001B64BB" w:rsidRPr="00292277" w:rsidRDefault="00241648" w:rsidP="002B454E">
      <w:pPr>
        <w:pStyle w:val="Rodap"/>
        <w:numPr>
          <w:ilvl w:val="0"/>
          <w:numId w:val="4"/>
        </w:numPr>
        <w:tabs>
          <w:tab w:val="left" w:pos="408"/>
          <w:tab w:val="center" w:pos="4819"/>
        </w:tabs>
        <w:adjustRightInd w:val="0"/>
        <w:jc w:val="both"/>
        <w:rPr>
          <w:rFonts w:ascii="Arial Nova" w:hAnsi="Arial Nova"/>
        </w:rPr>
      </w:pPr>
      <w:r w:rsidRPr="00292277">
        <w:rPr>
          <w:rFonts w:ascii="Arial Nova" w:hAnsi="Arial Nova"/>
        </w:rPr>
        <w:t>Em caso de dúvidas, entrar em contato através do e-mail mestrado.pali@unespar.edu.br</w:t>
      </w:r>
    </w:p>
    <w:sectPr w:rsidR="001B64BB" w:rsidRPr="00292277" w:rsidSect="001C352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42B1C" w14:textId="77777777" w:rsidR="00375648" w:rsidRDefault="00375648" w:rsidP="00E65E1B">
      <w:pPr>
        <w:spacing w:after="0" w:line="240" w:lineRule="auto"/>
      </w:pPr>
      <w:r>
        <w:separator/>
      </w:r>
    </w:p>
  </w:endnote>
  <w:endnote w:type="continuationSeparator" w:id="0">
    <w:p w14:paraId="77142EE1" w14:textId="77777777" w:rsidR="00375648" w:rsidRDefault="00375648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41C7B281" w14:textId="77777777" w:rsidTr="00F216BF">
      <w:trPr>
        <w:jc w:val="center"/>
      </w:trPr>
      <w:tc>
        <w:tcPr>
          <w:tcW w:w="10186" w:type="dxa"/>
          <w:vAlign w:val="center"/>
        </w:tcPr>
        <w:p w14:paraId="41C7B27F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41C7B280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41C7B282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38D4B" w14:textId="77777777" w:rsidR="00375648" w:rsidRDefault="00375648" w:rsidP="00E65E1B">
      <w:pPr>
        <w:spacing w:after="0" w:line="240" w:lineRule="auto"/>
      </w:pPr>
      <w:r>
        <w:separator/>
      </w:r>
    </w:p>
  </w:footnote>
  <w:footnote w:type="continuationSeparator" w:id="0">
    <w:p w14:paraId="334E3B3A" w14:textId="77777777" w:rsidR="00375648" w:rsidRDefault="00375648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B27C" w14:textId="77777777" w:rsidR="002E2915" w:rsidRDefault="00000000">
    <w:pPr>
      <w:pStyle w:val="Cabealho"/>
    </w:pPr>
    <w:r>
      <w:rPr>
        <w:noProof/>
        <w:lang w:eastAsia="pt-BR"/>
      </w:rPr>
      <w:pict w14:anchorId="41C7B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B27D" w14:textId="77777777" w:rsidR="00E65E1B" w:rsidRDefault="00000000" w:rsidP="003D118B">
    <w:pPr>
      <w:pStyle w:val="Cabealho"/>
      <w:ind w:right="1029"/>
      <w:jc w:val="center"/>
    </w:pPr>
    <w:r>
      <w:rPr>
        <w:noProof/>
        <w:lang w:eastAsia="pt-BR"/>
      </w:rPr>
      <w:pict w14:anchorId="41C7B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41C7B287" wp14:editId="091D3BC5">
          <wp:extent cx="6476093" cy="1427018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5080"/>
                  <a:stretch/>
                </pic:blipFill>
                <pic:spPr bwMode="auto">
                  <a:xfrm>
                    <a:off x="0" y="0"/>
                    <a:ext cx="6477001" cy="1427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B283" w14:textId="77777777" w:rsidR="002E2915" w:rsidRDefault="00000000">
    <w:pPr>
      <w:pStyle w:val="Cabealho"/>
    </w:pPr>
    <w:r>
      <w:rPr>
        <w:noProof/>
        <w:lang w:eastAsia="pt-BR"/>
      </w:rPr>
      <w:pict w14:anchorId="41C7B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15992045">
    <w:abstractNumId w:val="0"/>
  </w:num>
  <w:num w:numId="2" w16cid:durableId="1174614974">
    <w:abstractNumId w:val="3"/>
  </w:num>
  <w:num w:numId="3" w16cid:durableId="1886329813">
    <w:abstractNumId w:val="2"/>
  </w:num>
  <w:num w:numId="4" w16cid:durableId="5052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rAL9auifnytHSieMKYChrjtj8xAxomE1v4juuJP42R3ifVq/kQUB0MsjbZMgBTxRljN1dR8C3H7UKAAaZ0kGJg==" w:salt="psEjLHzjcCR/JG5T/FBVh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46F8C"/>
    <w:rsid w:val="00052713"/>
    <w:rsid w:val="0005464D"/>
    <w:rsid w:val="00062513"/>
    <w:rsid w:val="00062B5F"/>
    <w:rsid w:val="00065DD7"/>
    <w:rsid w:val="00077EEE"/>
    <w:rsid w:val="00082E39"/>
    <w:rsid w:val="00092AC0"/>
    <w:rsid w:val="00096968"/>
    <w:rsid w:val="000A36CE"/>
    <w:rsid w:val="000C3F27"/>
    <w:rsid w:val="00152583"/>
    <w:rsid w:val="00164B6E"/>
    <w:rsid w:val="00170630"/>
    <w:rsid w:val="00184172"/>
    <w:rsid w:val="001B64BB"/>
    <w:rsid w:val="001C352B"/>
    <w:rsid w:val="002120A8"/>
    <w:rsid w:val="00241648"/>
    <w:rsid w:val="002620A8"/>
    <w:rsid w:val="00291478"/>
    <w:rsid w:val="00292277"/>
    <w:rsid w:val="002C4E1A"/>
    <w:rsid w:val="002E2915"/>
    <w:rsid w:val="0030282D"/>
    <w:rsid w:val="00370020"/>
    <w:rsid w:val="00375648"/>
    <w:rsid w:val="003946C2"/>
    <w:rsid w:val="003B0B08"/>
    <w:rsid w:val="003B5342"/>
    <w:rsid w:val="003D118B"/>
    <w:rsid w:val="003D54B5"/>
    <w:rsid w:val="0040343F"/>
    <w:rsid w:val="00404078"/>
    <w:rsid w:val="0041191F"/>
    <w:rsid w:val="004308FB"/>
    <w:rsid w:val="00436C55"/>
    <w:rsid w:val="00456428"/>
    <w:rsid w:val="004570F5"/>
    <w:rsid w:val="0049042D"/>
    <w:rsid w:val="004C62B2"/>
    <w:rsid w:val="004C6626"/>
    <w:rsid w:val="004D2EAE"/>
    <w:rsid w:val="004E22CF"/>
    <w:rsid w:val="004F1A80"/>
    <w:rsid w:val="00504338"/>
    <w:rsid w:val="00504341"/>
    <w:rsid w:val="00516535"/>
    <w:rsid w:val="005303B0"/>
    <w:rsid w:val="005542DB"/>
    <w:rsid w:val="0057292D"/>
    <w:rsid w:val="00584150"/>
    <w:rsid w:val="005A4641"/>
    <w:rsid w:val="005B10DE"/>
    <w:rsid w:val="005C1FF0"/>
    <w:rsid w:val="005C45A9"/>
    <w:rsid w:val="005D3401"/>
    <w:rsid w:val="0060091F"/>
    <w:rsid w:val="00607814"/>
    <w:rsid w:val="00631B97"/>
    <w:rsid w:val="0064618E"/>
    <w:rsid w:val="00666515"/>
    <w:rsid w:val="006C16BF"/>
    <w:rsid w:val="006D10E6"/>
    <w:rsid w:val="00722801"/>
    <w:rsid w:val="00771917"/>
    <w:rsid w:val="00780A05"/>
    <w:rsid w:val="00783F7F"/>
    <w:rsid w:val="007D43BB"/>
    <w:rsid w:val="007E1C65"/>
    <w:rsid w:val="007E3150"/>
    <w:rsid w:val="007F5CE3"/>
    <w:rsid w:val="0080217F"/>
    <w:rsid w:val="00823EDB"/>
    <w:rsid w:val="00827144"/>
    <w:rsid w:val="00854609"/>
    <w:rsid w:val="00866989"/>
    <w:rsid w:val="00881FFD"/>
    <w:rsid w:val="00897A82"/>
    <w:rsid w:val="008C39E3"/>
    <w:rsid w:val="009256EB"/>
    <w:rsid w:val="0096705E"/>
    <w:rsid w:val="009750C2"/>
    <w:rsid w:val="009A152E"/>
    <w:rsid w:val="009B5766"/>
    <w:rsid w:val="009C6D67"/>
    <w:rsid w:val="009F5B59"/>
    <w:rsid w:val="00A32C23"/>
    <w:rsid w:val="00A425F7"/>
    <w:rsid w:val="00A57A54"/>
    <w:rsid w:val="00A77956"/>
    <w:rsid w:val="00A808D0"/>
    <w:rsid w:val="00A815D5"/>
    <w:rsid w:val="00AE2729"/>
    <w:rsid w:val="00AE75B4"/>
    <w:rsid w:val="00B1190E"/>
    <w:rsid w:val="00B13933"/>
    <w:rsid w:val="00B40735"/>
    <w:rsid w:val="00B5197A"/>
    <w:rsid w:val="00B56888"/>
    <w:rsid w:val="00B64BB3"/>
    <w:rsid w:val="00B829D2"/>
    <w:rsid w:val="00BA60CC"/>
    <w:rsid w:val="00BC42CE"/>
    <w:rsid w:val="00BE3AD9"/>
    <w:rsid w:val="00BF18AE"/>
    <w:rsid w:val="00C0202B"/>
    <w:rsid w:val="00C2319A"/>
    <w:rsid w:val="00C34BA4"/>
    <w:rsid w:val="00C47AC3"/>
    <w:rsid w:val="00C47B6A"/>
    <w:rsid w:val="00C53CF5"/>
    <w:rsid w:val="00C62499"/>
    <w:rsid w:val="00CD657B"/>
    <w:rsid w:val="00CE49C4"/>
    <w:rsid w:val="00CF4414"/>
    <w:rsid w:val="00D22957"/>
    <w:rsid w:val="00D30507"/>
    <w:rsid w:val="00D33B91"/>
    <w:rsid w:val="00D37D74"/>
    <w:rsid w:val="00D72467"/>
    <w:rsid w:val="00D72659"/>
    <w:rsid w:val="00D910AA"/>
    <w:rsid w:val="00DA6AA4"/>
    <w:rsid w:val="00DA6F9E"/>
    <w:rsid w:val="00DB560A"/>
    <w:rsid w:val="00DF1817"/>
    <w:rsid w:val="00DF7DDC"/>
    <w:rsid w:val="00E26D67"/>
    <w:rsid w:val="00E32522"/>
    <w:rsid w:val="00E62FA9"/>
    <w:rsid w:val="00E643AE"/>
    <w:rsid w:val="00E65E1B"/>
    <w:rsid w:val="00E754A7"/>
    <w:rsid w:val="00E7796D"/>
    <w:rsid w:val="00EA4DE4"/>
    <w:rsid w:val="00EC50BC"/>
    <w:rsid w:val="00EC5198"/>
    <w:rsid w:val="00EE7EEE"/>
    <w:rsid w:val="00F02635"/>
    <w:rsid w:val="00F216BF"/>
    <w:rsid w:val="00F40FF7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7B264"/>
  <w15:docId w15:val="{3A0AE838-73EF-42FE-842D-E486E42E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es.pr.gov.br/sere_ies/servicoProtocoloInternet.do?action=iniciarProcesso&amp;codEstabelecimento=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A323A-FEC9-4448-B26A-B85D7884D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0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</cp:revision>
  <cp:lastPrinted>2020-03-19T17:05:00Z</cp:lastPrinted>
  <dcterms:created xsi:type="dcterms:W3CDTF">2025-03-26T14:37:00Z</dcterms:created>
  <dcterms:modified xsi:type="dcterms:W3CDTF">2025-03-26T14:37:00Z</dcterms:modified>
</cp:coreProperties>
</file>