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51F56" w14:textId="2230BD30" w:rsidR="009B1F96" w:rsidRPr="00C46962" w:rsidRDefault="007E1B5E" w:rsidP="00675231">
      <w:pPr>
        <w:jc w:val="center"/>
        <w:rPr>
          <w:rFonts w:ascii="Arial Nova" w:hAnsi="Arial Nova"/>
          <w:bCs/>
          <w:sz w:val="24"/>
          <w:szCs w:val="24"/>
        </w:rPr>
      </w:pPr>
      <w:r w:rsidRPr="00E565FD">
        <w:rPr>
          <w:rFonts w:ascii="Arial Nova" w:hAnsi="Arial Nova"/>
          <w:b/>
          <w:sz w:val="28"/>
          <w:szCs w:val="28"/>
        </w:rPr>
        <w:t xml:space="preserve">FICHA DE </w:t>
      </w:r>
      <w:r w:rsidR="004843C6">
        <w:rPr>
          <w:rFonts w:ascii="Arial Nova" w:hAnsi="Arial Nova"/>
          <w:b/>
          <w:sz w:val="28"/>
          <w:szCs w:val="28"/>
        </w:rPr>
        <w:t xml:space="preserve">CANCELAMENTO DE </w:t>
      </w:r>
      <w:r w:rsidR="00675231">
        <w:rPr>
          <w:rFonts w:ascii="Arial Nova" w:hAnsi="Arial Nova"/>
          <w:b/>
          <w:sz w:val="28"/>
          <w:szCs w:val="28"/>
        </w:rPr>
        <w:t>MATRÍCULA</w:t>
      </w:r>
      <w:r w:rsidR="004843C6">
        <w:rPr>
          <w:rFonts w:ascii="Arial Nova" w:hAnsi="Arial Nova"/>
          <w:b/>
          <w:sz w:val="28"/>
          <w:szCs w:val="28"/>
        </w:rPr>
        <w:t xml:space="preserve"> </w:t>
      </w:r>
      <w:r w:rsidR="00997283" w:rsidRPr="00997283">
        <w:rPr>
          <w:rFonts w:ascii="Arial Nova" w:hAnsi="Arial Nova"/>
          <w:b/>
          <w:sz w:val="28"/>
          <w:szCs w:val="28"/>
        </w:rPr>
        <w:t>EM DISCIPLINAS</w:t>
      </w:r>
      <w:r w:rsidRPr="00E565FD">
        <w:rPr>
          <w:rFonts w:ascii="Arial Nova" w:hAnsi="Arial Nova"/>
          <w:b/>
          <w:sz w:val="28"/>
          <w:szCs w:val="28"/>
        </w:rPr>
        <w:t xml:space="preserve"> NO PROGRAMA DE PÓS-GRADUAÇÃO EM AMBIENTES LITORÂNEOS E INSULARES</w:t>
      </w:r>
    </w:p>
    <w:p w14:paraId="4847DD6E" w14:textId="3917FD63" w:rsidR="009B1F96" w:rsidRPr="00C46962" w:rsidRDefault="007070A9" w:rsidP="00806C51">
      <w:pPr>
        <w:tabs>
          <w:tab w:val="left" w:pos="408"/>
          <w:tab w:val="center" w:pos="4819"/>
        </w:tabs>
        <w:jc w:val="both"/>
        <w:rPr>
          <w:rFonts w:ascii="Arial Nova" w:hAnsi="Arial Nova"/>
          <w:bCs/>
          <w:sz w:val="24"/>
          <w:szCs w:val="24"/>
        </w:rPr>
      </w:pPr>
      <w:r w:rsidRPr="00C46962">
        <w:rPr>
          <w:rFonts w:ascii="Arial Nova" w:hAnsi="Arial Nova"/>
          <w:bCs/>
          <w:sz w:val="24"/>
          <w:szCs w:val="24"/>
        </w:rPr>
        <w:tab/>
      </w:r>
      <w:r w:rsidR="009B1F96" w:rsidRPr="00C46962">
        <w:rPr>
          <w:rFonts w:ascii="Arial Nova" w:hAnsi="Arial Nova"/>
          <w:bCs/>
          <w:sz w:val="24"/>
          <w:szCs w:val="24"/>
        </w:rPr>
        <w:t>Prezado Coordenador do Programa de Pós-Graduação em Ambientes Litorâneos e Insulares - PALI,</w:t>
      </w:r>
      <w:r w:rsidR="00E640D9" w:rsidRPr="00C46962">
        <w:rPr>
          <w:rFonts w:ascii="Arial Nova" w:hAnsi="Arial Nova"/>
          <w:bCs/>
          <w:sz w:val="24"/>
          <w:szCs w:val="24"/>
        </w:rPr>
        <w:t xml:space="preserve"> </w:t>
      </w:r>
      <w:r w:rsidR="00AB5500">
        <w:rPr>
          <w:rFonts w:ascii="Arial Nova" w:hAnsi="Arial Nova"/>
          <w:bCs/>
          <w:sz w:val="24"/>
          <w:szCs w:val="24"/>
        </w:rPr>
        <w:t xml:space="preserve">eu </w:t>
      </w:r>
      <w:r w:rsidR="0008052B" w:rsidRPr="00C46962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Discente"/>
            </w:textInput>
          </w:ffData>
        </w:fldChar>
      </w:r>
      <w:r w:rsidR="0008052B" w:rsidRPr="00C46962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08052B" w:rsidRPr="00C46962">
        <w:rPr>
          <w:rFonts w:ascii="Arial Nova" w:hAnsi="Arial Nova"/>
          <w:bCs/>
          <w:sz w:val="24"/>
          <w:szCs w:val="24"/>
        </w:rPr>
      </w:r>
      <w:r w:rsidR="0008052B" w:rsidRPr="00C46962">
        <w:rPr>
          <w:rFonts w:ascii="Arial Nova" w:hAnsi="Arial Nova"/>
          <w:bCs/>
          <w:sz w:val="24"/>
          <w:szCs w:val="24"/>
        </w:rPr>
        <w:fldChar w:fldCharType="separate"/>
      </w:r>
      <w:r w:rsidR="0008052B" w:rsidRPr="00C46962">
        <w:rPr>
          <w:rFonts w:ascii="Arial Nova" w:hAnsi="Arial Nova"/>
          <w:bCs/>
          <w:noProof/>
          <w:sz w:val="24"/>
          <w:szCs w:val="24"/>
        </w:rPr>
        <w:t>Nome Completo do Discente</w:t>
      </w:r>
      <w:r w:rsidR="0008052B" w:rsidRPr="00C46962">
        <w:rPr>
          <w:rFonts w:ascii="Arial Nova" w:hAnsi="Arial Nova"/>
          <w:bCs/>
          <w:sz w:val="24"/>
          <w:szCs w:val="24"/>
        </w:rPr>
        <w:fldChar w:fldCharType="end"/>
      </w:r>
      <w:r w:rsidR="00E640D9" w:rsidRPr="00C46962">
        <w:rPr>
          <w:rFonts w:ascii="Arial Nova" w:hAnsi="Arial Nova"/>
          <w:bCs/>
          <w:sz w:val="24"/>
          <w:szCs w:val="24"/>
        </w:rPr>
        <w:t xml:space="preserve">, </w:t>
      </w:r>
      <w:r w:rsidR="00AB5500">
        <w:rPr>
          <w:rFonts w:ascii="Arial Nova" w:hAnsi="Arial Nova"/>
          <w:bCs/>
          <w:sz w:val="24"/>
          <w:szCs w:val="24"/>
        </w:rPr>
        <w:t xml:space="preserve">inscrito no </w:t>
      </w:r>
      <w:r w:rsidR="00E640D9" w:rsidRPr="00C46962">
        <w:rPr>
          <w:rFonts w:ascii="Arial Nova" w:hAnsi="Arial Nova"/>
          <w:bCs/>
          <w:sz w:val="24"/>
          <w:szCs w:val="24"/>
        </w:rPr>
        <w:t xml:space="preserve">CPF </w:t>
      </w:r>
      <w:r w:rsidR="00E640D9" w:rsidRPr="00C46962">
        <w:rPr>
          <w:rFonts w:ascii="Arial Nova" w:hAnsi="Arial Nova"/>
          <w:bCs/>
          <w:sz w:val="24"/>
          <w:szCs w:val="24"/>
        </w:rPr>
        <w:fldChar w:fldCharType="begin">
          <w:ffData>
            <w:name w:val="Texto26"/>
            <w:enabled/>
            <w:calcOnExit w:val="0"/>
            <w:textInput>
              <w:type w:val="number"/>
              <w:default w:val="000.000.000-00"/>
            </w:textInput>
          </w:ffData>
        </w:fldChar>
      </w:r>
      <w:r w:rsidR="00E640D9" w:rsidRPr="00C46962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E640D9" w:rsidRPr="00C46962">
        <w:rPr>
          <w:rFonts w:ascii="Arial Nova" w:hAnsi="Arial Nova"/>
          <w:bCs/>
          <w:sz w:val="24"/>
          <w:szCs w:val="24"/>
        </w:rPr>
      </w:r>
      <w:r w:rsidR="00E640D9" w:rsidRPr="00C46962">
        <w:rPr>
          <w:rFonts w:ascii="Arial Nova" w:hAnsi="Arial Nova"/>
          <w:bCs/>
          <w:sz w:val="24"/>
          <w:szCs w:val="24"/>
        </w:rPr>
        <w:fldChar w:fldCharType="separate"/>
      </w:r>
      <w:r w:rsidR="00E640D9" w:rsidRPr="00C46962">
        <w:rPr>
          <w:rFonts w:ascii="Arial Nova" w:hAnsi="Arial Nova"/>
          <w:bCs/>
          <w:noProof/>
          <w:sz w:val="24"/>
          <w:szCs w:val="24"/>
        </w:rPr>
        <w:t>000.000.000-00</w:t>
      </w:r>
      <w:r w:rsidR="00E640D9" w:rsidRPr="00C46962">
        <w:rPr>
          <w:rFonts w:ascii="Arial Nova" w:hAnsi="Arial Nova"/>
          <w:bCs/>
          <w:sz w:val="24"/>
          <w:szCs w:val="24"/>
        </w:rPr>
        <w:fldChar w:fldCharType="end"/>
      </w:r>
      <w:r w:rsidR="009B1F96" w:rsidRPr="00C46962">
        <w:rPr>
          <w:rFonts w:ascii="Arial Nova" w:hAnsi="Arial Nova"/>
          <w:bCs/>
          <w:sz w:val="24"/>
          <w:szCs w:val="24"/>
        </w:rPr>
        <w:t xml:space="preserve">, </w:t>
      </w:r>
      <w:r w:rsidR="00806C51" w:rsidRPr="00C46962">
        <w:rPr>
          <w:rFonts w:ascii="Arial Nova" w:hAnsi="Arial Nova"/>
          <w:bCs/>
          <w:sz w:val="24"/>
          <w:szCs w:val="24"/>
        </w:rPr>
        <w:t>discente</w:t>
      </w:r>
      <w:r w:rsidR="009B1F96" w:rsidRPr="00C46962">
        <w:rPr>
          <w:rFonts w:ascii="Arial Nova" w:hAnsi="Arial Nova"/>
          <w:bCs/>
          <w:sz w:val="24"/>
          <w:szCs w:val="24"/>
        </w:rPr>
        <w:t xml:space="preserve"> regularmente matriculado</w:t>
      </w:r>
      <w:r w:rsidR="00806C51" w:rsidRPr="00C46962">
        <w:rPr>
          <w:rFonts w:ascii="Arial Nova" w:hAnsi="Arial Nova"/>
          <w:bCs/>
          <w:sz w:val="24"/>
          <w:szCs w:val="24"/>
        </w:rPr>
        <w:t xml:space="preserve">, venho </w:t>
      </w:r>
      <w:r w:rsidR="009B1F96" w:rsidRPr="00C46962">
        <w:rPr>
          <w:rFonts w:ascii="Arial Nova" w:hAnsi="Arial Nova"/>
          <w:bCs/>
          <w:sz w:val="24"/>
          <w:szCs w:val="24"/>
        </w:rPr>
        <w:t>requerer</w:t>
      </w:r>
      <w:r w:rsidR="00806C51" w:rsidRPr="00C46962">
        <w:rPr>
          <w:rFonts w:ascii="Arial Nova" w:hAnsi="Arial Nova"/>
          <w:bCs/>
          <w:sz w:val="24"/>
          <w:szCs w:val="24"/>
        </w:rPr>
        <w:t xml:space="preserve"> o cancelamento </w:t>
      </w:r>
      <w:r w:rsidR="0008052B" w:rsidRPr="00C46962">
        <w:rPr>
          <w:rFonts w:ascii="Arial Nova" w:hAnsi="Arial Nova"/>
          <w:bCs/>
          <w:sz w:val="24"/>
          <w:szCs w:val="24"/>
        </w:rPr>
        <w:t>na matrícula da(s) disciplina(s):</w:t>
      </w:r>
    </w:p>
    <w:p w14:paraId="757582BF" w14:textId="54BC9DF7" w:rsidR="009B1F96" w:rsidRPr="001137E9" w:rsidRDefault="00F72AEB" w:rsidP="001137E9">
      <w:pPr>
        <w:pStyle w:val="PargrafodaLista"/>
        <w:numPr>
          <w:ilvl w:val="0"/>
          <w:numId w:val="5"/>
        </w:numPr>
        <w:tabs>
          <w:tab w:val="left" w:pos="408"/>
          <w:tab w:val="center" w:pos="4819"/>
        </w:tabs>
        <w:rPr>
          <w:rFonts w:ascii="Arial Nova" w:hAnsi="Arial Nova"/>
          <w:bCs/>
          <w:sz w:val="24"/>
          <w:szCs w:val="24"/>
        </w:rPr>
      </w:pPr>
      <w:r w:rsidRPr="001137E9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Incluir sigla e nome da(s) disciplina(s)"/>
            </w:textInput>
          </w:ffData>
        </w:fldChar>
      </w:r>
      <w:r w:rsidRPr="001137E9">
        <w:rPr>
          <w:rFonts w:ascii="Arial Nova" w:hAnsi="Arial Nova"/>
          <w:bCs/>
          <w:sz w:val="24"/>
          <w:szCs w:val="24"/>
        </w:rPr>
        <w:instrText xml:space="preserve"> FORMTEXT </w:instrText>
      </w:r>
      <w:r w:rsidRPr="001137E9">
        <w:rPr>
          <w:rFonts w:ascii="Arial Nova" w:hAnsi="Arial Nova"/>
          <w:bCs/>
          <w:sz w:val="24"/>
          <w:szCs w:val="24"/>
        </w:rPr>
      </w:r>
      <w:r w:rsidRPr="001137E9">
        <w:rPr>
          <w:rFonts w:ascii="Arial Nova" w:hAnsi="Arial Nova"/>
          <w:bCs/>
          <w:sz w:val="24"/>
          <w:szCs w:val="24"/>
        </w:rPr>
        <w:fldChar w:fldCharType="separate"/>
      </w:r>
      <w:r w:rsidRPr="001137E9">
        <w:rPr>
          <w:rFonts w:ascii="Arial Nova" w:hAnsi="Arial Nova"/>
          <w:bCs/>
          <w:noProof/>
          <w:sz w:val="24"/>
          <w:szCs w:val="24"/>
        </w:rPr>
        <w:t>Incluir sigla e nome da(s) disciplina(s)</w:t>
      </w:r>
      <w:r w:rsidRPr="001137E9">
        <w:rPr>
          <w:rFonts w:ascii="Arial Nova" w:hAnsi="Arial Nova"/>
          <w:bCs/>
          <w:sz w:val="24"/>
          <w:szCs w:val="24"/>
        </w:rPr>
        <w:fldChar w:fldCharType="end"/>
      </w:r>
    </w:p>
    <w:p w14:paraId="6F96D4C7" w14:textId="77777777" w:rsidR="00962F74" w:rsidRDefault="00962F74" w:rsidP="009B1F96">
      <w:pPr>
        <w:tabs>
          <w:tab w:val="left" w:pos="408"/>
          <w:tab w:val="center" w:pos="4819"/>
        </w:tabs>
        <w:rPr>
          <w:rFonts w:ascii="Arial Nova" w:hAnsi="Arial Nova"/>
          <w:bCs/>
          <w:sz w:val="24"/>
          <w:szCs w:val="24"/>
        </w:rPr>
      </w:pPr>
    </w:p>
    <w:p w14:paraId="3825D9BD" w14:textId="3964EAF7" w:rsidR="009B1F96" w:rsidRPr="00C46962" w:rsidRDefault="009B1F96" w:rsidP="009B1F96">
      <w:pPr>
        <w:tabs>
          <w:tab w:val="left" w:pos="408"/>
          <w:tab w:val="center" w:pos="4819"/>
        </w:tabs>
        <w:rPr>
          <w:rFonts w:ascii="Arial Nova" w:hAnsi="Arial Nova"/>
          <w:bCs/>
          <w:sz w:val="24"/>
          <w:szCs w:val="24"/>
        </w:rPr>
      </w:pPr>
      <w:r w:rsidRPr="00C46962">
        <w:rPr>
          <w:rFonts w:ascii="Arial Nova" w:hAnsi="Arial Nova"/>
          <w:bCs/>
          <w:sz w:val="24"/>
          <w:szCs w:val="24"/>
        </w:rPr>
        <w:t>Termos em que pede deferimento.</w:t>
      </w:r>
    </w:p>
    <w:p w14:paraId="673CDEBF" w14:textId="77777777" w:rsidR="0008052B" w:rsidRPr="00B23EAF" w:rsidRDefault="0008052B" w:rsidP="0008052B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Paranaguá, 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dia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mês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ano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>
        <w:rPr>
          <w:rFonts w:ascii="Arial Nova" w:hAnsi="Arial Nova"/>
          <w:b/>
          <w:bCs/>
          <w:sz w:val="24"/>
          <w:szCs w:val="24"/>
        </w:rPr>
        <w:t>.</w:t>
      </w:r>
    </w:p>
    <w:p w14:paraId="253A2645" w14:textId="77777777" w:rsidR="0008052B" w:rsidRDefault="0008052B" w:rsidP="0008052B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07E17ABA" w14:textId="77777777" w:rsidR="002A6DDE" w:rsidRDefault="002A6DDE" w:rsidP="0008052B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5B3EA213" w14:textId="77777777" w:rsidR="002A6DDE" w:rsidRDefault="002A6DDE" w:rsidP="0008052B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EC568E" w:rsidRPr="002A6DDE" w14:paraId="61A1AA54" w14:textId="77777777" w:rsidTr="00EC568E">
        <w:tc>
          <w:tcPr>
            <w:tcW w:w="5097" w:type="dxa"/>
          </w:tcPr>
          <w:p w14:paraId="39998CF5" w14:textId="4A35B170" w:rsidR="00EC568E" w:rsidRPr="002A6DDE" w:rsidRDefault="002A6DDE" w:rsidP="002A6DDE">
            <w:pPr>
              <w:spacing w:after="0" w:line="240" w:lineRule="auto"/>
              <w:jc w:val="center"/>
              <w:rPr>
                <w:rFonts w:ascii="Arial Nova" w:hAnsi="Arial Nova"/>
                <w:b/>
              </w:rPr>
            </w:pPr>
            <w:r w:rsidRPr="002A6DDE">
              <w:rPr>
                <w:rFonts w:ascii="Arial Nova" w:hAnsi="Arial Nova"/>
                <w:b/>
              </w:rPr>
              <w:t>___________________________________</w:t>
            </w:r>
          </w:p>
        </w:tc>
        <w:tc>
          <w:tcPr>
            <w:tcW w:w="5097" w:type="dxa"/>
          </w:tcPr>
          <w:p w14:paraId="52C16DE4" w14:textId="4A7F7068" w:rsidR="00EC568E" w:rsidRPr="002A6DDE" w:rsidRDefault="002A6DDE" w:rsidP="002A6DDE">
            <w:pPr>
              <w:spacing w:after="0" w:line="240" w:lineRule="auto"/>
              <w:jc w:val="center"/>
              <w:rPr>
                <w:rFonts w:ascii="Arial Nova" w:hAnsi="Arial Nova"/>
                <w:b/>
              </w:rPr>
            </w:pPr>
            <w:r w:rsidRPr="002A6DDE">
              <w:rPr>
                <w:rFonts w:ascii="Arial Nova" w:hAnsi="Arial Nova"/>
                <w:b/>
              </w:rPr>
              <w:t>__________________________________</w:t>
            </w:r>
          </w:p>
        </w:tc>
      </w:tr>
      <w:tr w:rsidR="00EC568E" w:rsidRPr="002A6DDE" w14:paraId="26D4DA36" w14:textId="77777777" w:rsidTr="00EC568E">
        <w:tc>
          <w:tcPr>
            <w:tcW w:w="5097" w:type="dxa"/>
          </w:tcPr>
          <w:p w14:paraId="121044F1" w14:textId="53C05B82" w:rsidR="00EC568E" w:rsidRPr="002A6DDE" w:rsidRDefault="00EC568E" w:rsidP="002A6DDE">
            <w:pPr>
              <w:jc w:val="center"/>
              <w:rPr>
                <w:rFonts w:ascii="Arial Nova" w:hAnsi="Arial Nova"/>
                <w:b/>
                <w:bCs/>
              </w:rPr>
            </w:pPr>
            <w:r w:rsidRPr="002A6DDE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2A6DDE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2A6DDE">
              <w:rPr>
                <w:rFonts w:ascii="Arial Nova" w:hAnsi="Arial Nova"/>
                <w:b/>
                <w:bCs/>
              </w:rPr>
            </w:r>
            <w:r w:rsidRPr="002A6DDE">
              <w:rPr>
                <w:rFonts w:ascii="Arial Nova" w:hAnsi="Arial Nova"/>
                <w:b/>
                <w:bCs/>
              </w:rPr>
              <w:fldChar w:fldCharType="separate"/>
            </w:r>
            <w:r w:rsidRPr="002A6DDE">
              <w:rPr>
                <w:rFonts w:ascii="Arial Nova" w:hAnsi="Arial Nova"/>
                <w:b/>
                <w:bCs/>
                <w:noProof/>
              </w:rPr>
              <w:t>Nome Completo do Discente</w:t>
            </w:r>
            <w:r w:rsidRPr="002A6DDE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097" w:type="dxa"/>
          </w:tcPr>
          <w:p w14:paraId="15317EA9" w14:textId="77344C42" w:rsidR="00EC568E" w:rsidRPr="002A6DDE" w:rsidRDefault="00EC568E" w:rsidP="002A6DDE">
            <w:pPr>
              <w:jc w:val="center"/>
              <w:rPr>
                <w:rFonts w:ascii="Arial Nova" w:hAnsi="Arial Nova"/>
                <w:b/>
                <w:bCs/>
              </w:rPr>
            </w:pPr>
            <w:r w:rsidRPr="002A6DDE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 w:rsidRPr="002A6DDE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2A6DDE">
              <w:rPr>
                <w:rFonts w:ascii="Arial Nova" w:hAnsi="Arial Nova"/>
                <w:b/>
                <w:bCs/>
              </w:rPr>
            </w:r>
            <w:r w:rsidRPr="002A6DDE">
              <w:rPr>
                <w:rFonts w:ascii="Arial Nova" w:hAnsi="Arial Nova"/>
                <w:b/>
                <w:bCs/>
              </w:rPr>
              <w:fldChar w:fldCharType="separate"/>
            </w:r>
            <w:r w:rsidRPr="002A6DDE">
              <w:rPr>
                <w:rFonts w:ascii="Arial Nova" w:hAnsi="Arial Nova"/>
                <w:b/>
                <w:bCs/>
                <w:noProof/>
              </w:rPr>
              <w:t>Nome Completo do Orientador</w:t>
            </w:r>
            <w:r w:rsidRPr="002A6DDE">
              <w:rPr>
                <w:rFonts w:ascii="Arial Nova" w:hAnsi="Arial Nova"/>
                <w:b/>
                <w:bCs/>
              </w:rPr>
              <w:fldChar w:fldCharType="end"/>
            </w:r>
          </w:p>
        </w:tc>
      </w:tr>
      <w:tr w:rsidR="00EC568E" w:rsidRPr="002A6DDE" w14:paraId="7340380C" w14:textId="77777777" w:rsidTr="00EC568E">
        <w:tc>
          <w:tcPr>
            <w:tcW w:w="5097" w:type="dxa"/>
          </w:tcPr>
          <w:p w14:paraId="4EC401AA" w14:textId="6D5DCC96" w:rsidR="00EC568E" w:rsidRPr="002A6DDE" w:rsidRDefault="002A6DDE" w:rsidP="002A6DDE">
            <w:pPr>
              <w:spacing w:after="0" w:line="240" w:lineRule="auto"/>
              <w:jc w:val="center"/>
              <w:rPr>
                <w:rFonts w:ascii="Arial Nova" w:hAnsi="Arial Nova"/>
                <w:b/>
              </w:rPr>
            </w:pPr>
            <w:r w:rsidRPr="002A6DDE">
              <w:rPr>
                <w:rFonts w:ascii="Arial Nova" w:hAnsi="Arial Nova"/>
                <w:b/>
              </w:rPr>
              <w:t>Discente</w:t>
            </w:r>
          </w:p>
        </w:tc>
        <w:tc>
          <w:tcPr>
            <w:tcW w:w="5097" w:type="dxa"/>
          </w:tcPr>
          <w:p w14:paraId="5080AB80" w14:textId="03C01395" w:rsidR="00EC568E" w:rsidRPr="002A6DDE" w:rsidRDefault="002A6DDE" w:rsidP="002A6DDE">
            <w:pPr>
              <w:spacing w:after="0" w:line="240" w:lineRule="auto"/>
              <w:jc w:val="center"/>
              <w:rPr>
                <w:rFonts w:ascii="Arial Nova" w:hAnsi="Arial Nova"/>
                <w:b/>
              </w:rPr>
            </w:pPr>
            <w:r w:rsidRPr="002A6DDE">
              <w:rPr>
                <w:rFonts w:ascii="Arial Nova" w:hAnsi="Arial Nova"/>
                <w:b/>
              </w:rPr>
              <w:t>Orientador</w:t>
            </w:r>
          </w:p>
        </w:tc>
      </w:tr>
    </w:tbl>
    <w:p w14:paraId="42DAF996" w14:textId="77777777" w:rsidR="0008052B" w:rsidRDefault="0008052B" w:rsidP="002A6DDE">
      <w:pPr>
        <w:spacing w:after="0" w:line="240" w:lineRule="auto"/>
        <w:jc w:val="center"/>
        <w:rPr>
          <w:rFonts w:ascii="Arial Nova" w:hAnsi="Arial Nova"/>
          <w:b/>
          <w:sz w:val="28"/>
          <w:szCs w:val="28"/>
        </w:rPr>
      </w:pPr>
    </w:p>
    <w:p w14:paraId="4A75973D" w14:textId="77777777" w:rsidR="00EC568E" w:rsidRDefault="00EC568E" w:rsidP="0008052B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44543A79" w14:textId="77777777" w:rsidR="002A6DDE" w:rsidRDefault="002A6DDE" w:rsidP="00604760">
      <w:pPr>
        <w:jc w:val="both"/>
        <w:rPr>
          <w:rFonts w:ascii="Arial Nova" w:hAnsi="Arial Nova"/>
        </w:rPr>
      </w:pPr>
    </w:p>
    <w:p w14:paraId="621B8580" w14:textId="77BA6226" w:rsidR="00C63548" w:rsidRPr="001137E9" w:rsidRDefault="00C63548" w:rsidP="00604760">
      <w:pPr>
        <w:jc w:val="both"/>
        <w:rPr>
          <w:rFonts w:ascii="Arial Nova" w:hAnsi="Arial Nova"/>
        </w:rPr>
      </w:pPr>
      <w:r w:rsidRPr="001137E9">
        <w:rPr>
          <w:rFonts w:ascii="Arial Nova" w:hAnsi="Arial Nova"/>
        </w:rPr>
        <w:t>Observações:</w:t>
      </w:r>
    </w:p>
    <w:p w14:paraId="79D9677E" w14:textId="6F7F215F" w:rsidR="00A211EC" w:rsidRPr="001137E9" w:rsidRDefault="00A211EC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1137E9">
        <w:rPr>
          <w:rFonts w:ascii="Arial Nova" w:hAnsi="Arial Nova"/>
        </w:rPr>
        <w:t xml:space="preserve">O ementário das disciplinas está disponível em: </w:t>
      </w:r>
      <w:hyperlink r:id="rId8" w:history="1">
        <w:r w:rsidRPr="001137E9">
          <w:rPr>
            <w:rStyle w:val="Hyperlink"/>
            <w:rFonts w:ascii="Arial Nova" w:hAnsi="Arial Nova"/>
          </w:rPr>
          <w:t>https://pali.unespar.edu.br/vida-academica/grade-curricular</w:t>
        </w:r>
      </w:hyperlink>
    </w:p>
    <w:p w14:paraId="04D80A81" w14:textId="03A8EDBC" w:rsidR="00C63548" w:rsidRPr="001137E9" w:rsidRDefault="00C63548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1137E9">
        <w:rPr>
          <w:rFonts w:ascii="Arial Nova" w:hAnsi="Arial Nova"/>
        </w:rPr>
        <w:t xml:space="preserve">Esta ficha deverá ser preenchida, assinada pelo </w:t>
      </w:r>
      <w:r w:rsidR="00FA2DE0" w:rsidRPr="001137E9">
        <w:rPr>
          <w:rFonts w:ascii="Arial Nova" w:hAnsi="Arial Nova"/>
        </w:rPr>
        <w:t>discente</w:t>
      </w:r>
      <w:r w:rsidRPr="001137E9">
        <w:rPr>
          <w:rFonts w:ascii="Arial Nova" w:hAnsi="Arial Nova"/>
        </w:rPr>
        <w:t xml:space="preserve"> em acordo e assinada pelo orientador. </w:t>
      </w:r>
    </w:p>
    <w:p w14:paraId="3A8E0418" w14:textId="77AAD3F0" w:rsidR="00C63548" w:rsidRPr="001137E9" w:rsidRDefault="00C63548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eastAsia="Arial Unicode MS" w:hAnsi="Arial Nova" w:cs="Arial Unicode MS"/>
        </w:rPr>
      </w:pPr>
      <w:r w:rsidRPr="001137E9">
        <w:rPr>
          <w:rFonts w:ascii="Arial Nova" w:hAnsi="Arial Nova"/>
        </w:rPr>
        <w:t xml:space="preserve">Após preenchimento e assinaturas, deve-se enviar no formato </w:t>
      </w:r>
      <w:r w:rsidR="006D2F92" w:rsidRPr="001137E9">
        <w:rPr>
          <w:rFonts w:ascii="Arial Nova" w:hAnsi="Arial Nova"/>
        </w:rPr>
        <w:t>“*.</w:t>
      </w:r>
      <w:proofErr w:type="spellStart"/>
      <w:r w:rsidR="006D2F92" w:rsidRPr="001137E9">
        <w:rPr>
          <w:rFonts w:ascii="Arial Nova" w:hAnsi="Arial Nova"/>
        </w:rPr>
        <w:t>pdf</w:t>
      </w:r>
      <w:proofErr w:type="spellEnd"/>
      <w:r w:rsidR="006D2F92" w:rsidRPr="001137E9">
        <w:rPr>
          <w:rFonts w:ascii="Arial Nova" w:hAnsi="Arial Nova"/>
        </w:rPr>
        <w:t>”</w:t>
      </w:r>
      <w:r w:rsidRPr="001137E9">
        <w:rPr>
          <w:rFonts w:ascii="Arial Nova" w:hAnsi="Arial Nova"/>
        </w:rPr>
        <w:t xml:space="preserve"> via</w:t>
      </w:r>
      <w:r w:rsidR="00C141C4" w:rsidRPr="001137E9">
        <w:rPr>
          <w:rFonts w:ascii="Arial Nova" w:hAnsi="Arial Nova"/>
        </w:rPr>
        <w:t xml:space="preserve"> </w:t>
      </w:r>
      <w:r w:rsidRPr="001137E9">
        <w:rPr>
          <w:rFonts w:ascii="Arial Nova" w:hAnsi="Arial Nova"/>
        </w:rPr>
        <w:t xml:space="preserve">SIGES </w:t>
      </w:r>
      <w:r w:rsidR="00C141C4" w:rsidRPr="001137E9">
        <w:rPr>
          <w:rFonts w:ascii="Arial Nova" w:hAnsi="Arial Nova"/>
        </w:rPr>
        <w:t>no link (</w:t>
      </w:r>
      <w:hyperlink r:id="rId9" w:history="1">
        <w:r w:rsidR="00C141C4" w:rsidRPr="001137E9">
          <w:rPr>
            <w:rStyle w:val="Hyperlink"/>
            <w:rFonts w:ascii="Arial Nova" w:eastAsia="Times New Roman" w:hAnsi="Arial Nova" w:cs="Calibri"/>
            <w:color w:val="auto"/>
            <w:shd w:val="clear" w:color="auto" w:fill="FFFFFF"/>
            <w:lang w:eastAsia="pt-BR"/>
          </w:rPr>
          <w:t>http://www.siges.pr.gov.br/sere_ies/servicoProtocoloInternet.do?action=iniciarProcesso&amp;codEstabelecimento=3</w:t>
        </w:r>
      </w:hyperlink>
      <w:r w:rsidR="00C141C4" w:rsidRPr="001137E9">
        <w:rPr>
          <w:rFonts w:ascii="Arial Nova" w:eastAsia="Times New Roman" w:hAnsi="Arial Nova" w:cs="Calibri"/>
          <w:shd w:val="clear" w:color="auto" w:fill="FFFFFF"/>
          <w:lang w:eastAsia="pt-BR"/>
        </w:rPr>
        <w:t xml:space="preserve">) para o setor </w:t>
      </w:r>
      <w:r w:rsidR="00C141C4" w:rsidRPr="001137E9">
        <w:rPr>
          <w:rFonts w:ascii="Arial Nova" w:eastAsia="Arial Unicode MS" w:hAnsi="Arial Nova" w:cs="Arial Unicode MS"/>
        </w:rPr>
        <w:t>“</w:t>
      </w:r>
      <w:r w:rsidR="00A211EC" w:rsidRPr="001137E9">
        <w:rPr>
          <w:rFonts w:ascii="Arial Nova" w:hAnsi="Arial Nova"/>
        </w:rPr>
        <w:t>mestrado em ciências ambientais</w:t>
      </w:r>
      <w:r w:rsidR="00C141C4" w:rsidRPr="001137E9">
        <w:rPr>
          <w:rFonts w:ascii="Arial Nova" w:hAnsi="Arial Nova"/>
        </w:rPr>
        <w:t xml:space="preserve">” e serviço: </w:t>
      </w:r>
      <w:r w:rsidR="00604760" w:rsidRPr="001137E9">
        <w:rPr>
          <w:rFonts w:ascii="Arial Nova" w:hAnsi="Arial Nova"/>
        </w:rPr>
        <w:t>“</w:t>
      </w:r>
      <w:r w:rsidR="00A211EC" w:rsidRPr="001137E9">
        <w:rPr>
          <w:rFonts w:ascii="Arial Nova" w:hAnsi="Arial Nova"/>
        </w:rPr>
        <w:t>solicitações à coordenação do mestrado em ciências ambientais</w:t>
      </w:r>
      <w:r w:rsidR="00604760" w:rsidRPr="001137E9">
        <w:rPr>
          <w:rFonts w:ascii="Arial Nova" w:hAnsi="Arial Nova"/>
        </w:rPr>
        <w:t>”.</w:t>
      </w:r>
    </w:p>
    <w:p w14:paraId="5836AC1C" w14:textId="1E10EA61" w:rsidR="00C7603D" w:rsidRPr="001137E9" w:rsidRDefault="00604760" w:rsidP="00BF57C7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1137E9">
        <w:rPr>
          <w:rFonts w:ascii="Arial Nova" w:hAnsi="Arial Nova"/>
        </w:rPr>
        <w:t xml:space="preserve">Em caso de </w:t>
      </w:r>
      <w:r w:rsidR="00FB14FB" w:rsidRPr="001137E9">
        <w:rPr>
          <w:rFonts w:ascii="Arial Nova" w:hAnsi="Arial Nova"/>
        </w:rPr>
        <w:t>dúvidas</w:t>
      </w:r>
      <w:r w:rsidR="00D462D3" w:rsidRPr="001137E9">
        <w:rPr>
          <w:rFonts w:ascii="Arial Nova" w:hAnsi="Arial Nova"/>
        </w:rPr>
        <w:t xml:space="preserve">, entrar em contato através do </w:t>
      </w:r>
      <w:r w:rsidR="00FB14FB" w:rsidRPr="001137E9">
        <w:rPr>
          <w:rFonts w:ascii="Arial Nova" w:hAnsi="Arial Nova"/>
        </w:rPr>
        <w:t>e-mail</w:t>
      </w:r>
      <w:r w:rsidR="00D462D3" w:rsidRPr="001137E9">
        <w:rPr>
          <w:rFonts w:ascii="Arial Nova" w:hAnsi="Arial Nova"/>
        </w:rPr>
        <w:t xml:space="preserve"> </w:t>
      </w:r>
      <w:hyperlink r:id="rId10" w:history="1">
        <w:r w:rsidR="001137E9" w:rsidRPr="001137E9">
          <w:rPr>
            <w:rStyle w:val="Hyperlink"/>
            <w:rFonts w:ascii="Arial Nova" w:hAnsi="Arial Nova"/>
          </w:rPr>
          <w:t>mestrado.pali@unespar.edu.br</w:t>
        </w:r>
      </w:hyperlink>
    </w:p>
    <w:p w14:paraId="63DFCAD0" w14:textId="1E4708DD" w:rsidR="001137E9" w:rsidRPr="001137E9" w:rsidRDefault="001137E9" w:rsidP="00EE40FA">
      <w:pPr>
        <w:pStyle w:val="PargrafodaLista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1137E9">
        <w:rPr>
          <w:rFonts w:ascii="Arial Nova" w:hAnsi="Arial Nova"/>
        </w:rPr>
        <w:t>ATENÇÃO! De acordo com o Artigo 16 (§6) do Regimento Interno vigente do PALI – o cancelamento de disciplina somente poderá ser realizado antes de ministrado um terço de sua carga horária, até a data fixada no calendário acadêmico, com anuência do orientador.</w:t>
      </w:r>
    </w:p>
    <w:sectPr w:rsidR="001137E9" w:rsidRPr="001137E9" w:rsidSect="00BA067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38AE7" w14:textId="77777777" w:rsidR="009A3D74" w:rsidRDefault="009A3D74" w:rsidP="00E65E1B">
      <w:pPr>
        <w:spacing w:after="0" w:line="240" w:lineRule="auto"/>
      </w:pPr>
      <w:r>
        <w:separator/>
      </w:r>
    </w:p>
  </w:endnote>
  <w:endnote w:type="continuationSeparator" w:id="0">
    <w:p w14:paraId="29AA33C6" w14:textId="77777777" w:rsidR="009A3D74" w:rsidRDefault="009A3D74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9A57E8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77777777" w:rsidR="00E65E1B" w:rsidRPr="00997283" w:rsidRDefault="00E65E1B" w:rsidP="00F216BF">
          <w:pPr>
            <w:pStyle w:val="Rodap"/>
            <w:jc w:val="center"/>
            <w:rPr>
              <w:sz w:val="16"/>
              <w:szCs w:val="16"/>
              <w:lang w:val="fr-FR"/>
            </w:rPr>
          </w:pPr>
          <w:proofErr w:type="spellStart"/>
          <w:proofErr w:type="gramStart"/>
          <w:r w:rsidRPr="00997283">
            <w:rPr>
              <w:color w:val="002060"/>
              <w:sz w:val="16"/>
              <w:szCs w:val="16"/>
              <w:lang w:val="fr-FR"/>
            </w:rPr>
            <w:t>Fone</w:t>
          </w:r>
          <w:proofErr w:type="spellEnd"/>
          <w:r w:rsidRPr="00997283">
            <w:rPr>
              <w:color w:val="002060"/>
              <w:sz w:val="16"/>
              <w:szCs w:val="16"/>
              <w:lang w:val="fr-FR"/>
            </w:rPr>
            <w:t>:</w:t>
          </w:r>
          <w:proofErr w:type="gramEnd"/>
          <w:r w:rsidRPr="00997283">
            <w:rPr>
              <w:color w:val="002060"/>
              <w:sz w:val="16"/>
              <w:szCs w:val="16"/>
              <w:lang w:val="fr-FR"/>
            </w:rPr>
            <w:t xml:space="preserve"> (41) 3423-3644 - Fax: (41) 3423-1611 </w:t>
          </w:r>
          <w:r w:rsidR="0064618E" w:rsidRPr="00997283">
            <w:rPr>
              <w:color w:val="002060"/>
              <w:sz w:val="16"/>
              <w:szCs w:val="16"/>
              <w:lang w:val="fr-FR"/>
            </w:rPr>
            <w:t>-</w:t>
          </w:r>
          <w:r w:rsidRPr="00997283">
            <w:rPr>
              <w:color w:val="002060"/>
              <w:sz w:val="16"/>
              <w:szCs w:val="16"/>
              <w:lang w:val="fr-FR"/>
            </w:rPr>
            <w:t xml:space="preserve"> www.unespar.edu.br - CNPJ: 75.182.808/0001-36</w:t>
          </w:r>
        </w:p>
      </w:tc>
    </w:tr>
  </w:tbl>
  <w:p w14:paraId="1502CD0A" w14:textId="77777777" w:rsidR="00E65E1B" w:rsidRPr="00997283" w:rsidRDefault="00E65E1B">
    <w:pPr>
      <w:pStyle w:val="Rodap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30C1E" w14:textId="77777777" w:rsidR="009A3D74" w:rsidRDefault="009A3D74" w:rsidP="00E65E1B">
      <w:pPr>
        <w:spacing w:after="0" w:line="240" w:lineRule="auto"/>
      </w:pPr>
      <w:r>
        <w:separator/>
      </w:r>
    </w:p>
  </w:footnote>
  <w:footnote w:type="continuationSeparator" w:id="0">
    <w:p w14:paraId="5773DE5F" w14:textId="77777777" w:rsidR="009A3D74" w:rsidRDefault="009A3D74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000000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047E338F" w:rsidR="00E65E1B" w:rsidRDefault="007E1B5E" w:rsidP="00C7603D">
    <w:pPr>
      <w:pStyle w:val="Cabealho"/>
      <w:ind w:right="1029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502CD0F" wp14:editId="3C1EC478">
          <wp:simplePos x="0" y="0"/>
          <wp:positionH relativeFrom="column">
            <wp:posOffset>-103367</wp:posOffset>
          </wp:positionH>
          <wp:positionV relativeFrom="paragraph">
            <wp:posOffset>-166978</wp:posOffset>
          </wp:positionV>
          <wp:extent cx="6477000" cy="1430655"/>
          <wp:effectExtent l="0" t="0" r="0" b="0"/>
          <wp:wrapSquare wrapText="bothSides"/>
          <wp:docPr id="230440677" name="Imagem 230440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4870"/>
                  <a:stretch/>
                </pic:blipFill>
                <pic:spPr bwMode="auto">
                  <a:xfrm>
                    <a:off x="0" y="0"/>
                    <a:ext cx="6477000" cy="1430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000000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607D8D"/>
    <w:multiLevelType w:val="hybridMultilevel"/>
    <w:tmpl w:val="A08E05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611A0"/>
    <w:multiLevelType w:val="hybridMultilevel"/>
    <w:tmpl w:val="30CEC2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60123076">
    <w:abstractNumId w:val="0"/>
  </w:num>
  <w:num w:numId="2" w16cid:durableId="1303927518">
    <w:abstractNumId w:val="4"/>
  </w:num>
  <w:num w:numId="3" w16cid:durableId="1661886656">
    <w:abstractNumId w:val="3"/>
  </w:num>
  <w:num w:numId="4" w16cid:durableId="505291399">
    <w:abstractNumId w:val="2"/>
  </w:num>
  <w:num w:numId="5" w16cid:durableId="2071071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KQcKGL99n+yd5b98PaKpDwMKeE+glD/v9mP4epcFJRIPljtc0hBgKfxTFN/giHz1Z1j7qOjum+RwrOa8ZlwbKg==" w:salt="MhG2/zZDQO7gy7mqm8LKr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40511"/>
    <w:rsid w:val="00046F8C"/>
    <w:rsid w:val="00052713"/>
    <w:rsid w:val="00062513"/>
    <w:rsid w:val="00062B5F"/>
    <w:rsid w:val="00065DD7"/>
    <w:rsid w:val="00077EEE"/>
    <w:rsid w:val="0008052B"/>
    <w:rsid w:val="00086472"/>
    <w:rsid w:val="00092AC0"/>
    <w:rsid w:val="00093EE1"/>
    <w:rsid w:val="00096968"/>
    <w:rsid w:val="000A36CE"/>
    <w:rsid w:val="000A6FFA"/>
    <w:rsid w:val="000C3F27"/>
    <w:rsid w:val="000D12D3"/>
    <w:rsid w:val="001137E9"/>
    <w:rsid w:val="001263A4"/>
    <w:rsid w:val="00134776"/>
    <w:rsid w:val="0014255C"/>
    <w:rsid w:val="00152583"/>
    <w:rsid w:val="00164B6E"/>
    <w:rsid w:val="00170630"/>
    <w:rsid w:val="00173FCD"/>
    <w:rsid w:val="00184172"/>
    <w:rsid w:val="001B64BB"/>
    <w:rsid w:val="001C352B"/>
    <w:rsid w:val="001C5483"/>
    <w:rsid w:val="001D0ECE"/>
    <w:rsid w:val="002120A8"/>
    <w:rsid w:val="00217428"/>
    <w:rsid w:val="0024213A"/>
    <w:rsid w:val="002559B8"/>
    <w:rsid w:val="002620A8"/>
    <w:rsid w:val="00276009"/>
    <w:rsid w:val="002850EF"/>
    <w:rsid w:val="00291478"/>
    <w:rsid w:val="002A6DDE"/>
    <w:rsid w:val="002C4E1A"/>
    <w:rsid w:val="002C72B9"/>
    <w:rsid w:val="002E2915"/>
    <w:rsid w:val="002F015A"/>
    <w:rsid w:val="003045CC"/>
    <w:rsid w:val="003169E5"/>
    <w:rsid w:val="00332CEF"/>
    <w:rsid w:val="00340F34"/>
    <w:rsid w:val="0034731D"/>
    <w:rsid w:val="003503C3"/>
    <w:rsid w:val="003624ED"/>
    <w:rsid w:val="00370020"/>
    <w:rsid w:val="00380C51"/>
    <w:rsid w:val="003946C2"/>
    <w:rsid w:val="003A378A"/>
    <w:rsid w:val="003B0B08"/>
    <w:rsid w:val="003B0DC7"/>
    <w:rsid w:val="003B48A6"/>
    <w:rsid w:val="003C52EB"/>
    <w:rsid w:val="003D118B"/>
    <w:rsid w:val="003D44C5"/>
    <w:rsid w:val="003D54B5"/>
    <w:rsid w:val="003F2EA7"/>
    <w:rsid w:val="0040343F"/>
    <w:rsid w:val="0041191F"/>
    <w:rsid w:val="00427D68"/>
    <w:rsid w:val="0043039C"/>
    <w:rsid w:val="004308FB"/>
    <w:rsid w:val="00434E24"/>
    <w:rsid w:val="00436C55"/>
    <w:rsid w:val="00456428"/>
    <w:rsid w:val="004570F5"/>
    <w:rsid w:val="004843C6"/>
    <w:rsid w:val="00485826"/>
    <w:rsid w:val="00487213"/>
    <w:rsid w:val="0049042D"/>
    <w:rsid w:val="004A085B"/>
    <w:rsid w:val="004C62B2"/>
    <w:rsid w:val="004C6626"/>
    <w:rsid w:val="004D1A7D"/>
    <w:rsid w:val="004D2EAE"/>
    <w:rsid w:val="004E2AF0"/>
    <w:rsid w:val="00504338"/>
    <w:rsid w:val="00504341"/>
    <w:rsid w:val="00516051"/>
    <w:rsid w:val="00516535"/>
    <w:rsid w:val="005303B0"/>
    <w:rsid w:val="00536D37"/>
    <w:rsid w:val="005441DB"/>
    <w:rsid w:val="005542DB"/>
    <w:rsid w:val="00554E50"/>
    <w:rsid w:val="00557638"/>
    <w:rsid w:val="0057292D"/>
    <w:rsid w:val="00584150"/>
    <w:rsid w:val="005A1D14"/>
    <w:rsid w:val="005A4641"/>
    <w:rsid w:val="005A49E9"/>
    <w:rsid w:val="005A7211"/>
    <w:rsid w:val="005C1927"/>
    <w:rsid w:val="005C1FF0"/>
    <w:rsid w:val="005C45A9"/>
    <w:rsid w:val="005D3401"/>
    <w:rsid w:val="005E3EF8"/>
    <w:rsid w:val="005E5530"/>
    <w:rsid w:val="0060091F"/>
    <w:rsid w:val="00604760"/>
    <w:rsid w:val="00631B97"/>
    <w:rsid w:val="0063615F"/>
    <w:rsid w:val="0064618E"/>
    <w:rsid w:val="00650F4B"/>
    <w:rsid w:val="00666515"/>
    <w:rsid w:val="00675231"/>
    <w:rsid w:val="006B7DF0"/>
    <w:rsid w:val="006C16BF"/>
    <w:rsid w:val="006D10E6"/>
    <w:rsid w:val="006D2F92"/>
    <w:rsid w:val="006E394C"/>
    <w:rsid w:val="00700CBB"/>
    <w:rsid w:val="007027C1"/>
    <w:rsid w:val="00703EDB"/>
    <w:rsid w:val="007070A9"/>
    <w:rsid w:val="00710FCB"/>
    <w:rsid w:val="00722801"/>
    <w:rsid w:val="00741B8B"/>
    <w:rsid w:val="00751F7F"/>
    <w:rsid w:val="00757927"/>
    <w:rsid w:val="00771917"/>
    <w:rsid w:val="00783F7F"/>
    <w:rsid w:val="007A5F5A"/>
    <w:rsid w:val="007C63C8"/>
    <w:rsid w:val="007D43BB"/>
    <w:rsid w:val="007D75ED"/>
    <w:rsid w:val="007E1B5E"/>
    <w:rsid w:val="007E1C65"/>
    <w:rsid w:val="007E3150"/>
    <w:rsid w:val="007F5CE3"/>
    <w:rsid w:val="0080217F"/>
    <w:rsid w:val="00806C51"/>
    <w:rsid w:val="008205FC"/>
    <w:rsid w:val="00823EDB"/>
    <w:rsid w:val="00827144"/>
    <w:rsid w:val="00854609"/>
    <w:rsid w:val="00881A47"/>
    <w:rsid w:val="00881FFD"/>
    <w:rsid w:val="00882CEC"/>
    <w:rsid w:val="008870DD"/>
    <w:rsid w:val="00897A82"/>
    <w:rsid w:val="008A71F4"/>
    <w:rsid w:val="008F1556"/>
    <w:rsid w:val="009256EB"/>
    <w:rsid w:val="00932195"/>
    <w:rsid w:val="009561E0"/>
    <w:rsid w:val="00962F74"/>
    <w:rsid w:val="0096705E"/>
    <w:rsid w:val="009750C2"/>
    <w:rsid w:val="0098740A"/>
    <w:rsid w:val="00987759"/>
    <w:rsid w:val="00997283"/>
    <w:rsid w:val="009A152E"/>
    <w:rsid w:val="009A3D74"/>
    <w:rsid w:val="009A57E8"/>
    <w:rsid w:val="009B1F96"/>
    <w:rsid w:val="009B5766"/>
    <w:rsid w:val="009C6D67"/>
    <w:rsid w:val="009D107D"/>
    <w:rsid w:val="009D64D2"/>
    <w:rsid w:val="009F5B59"/>
    <w:rsid w:val="009F6EE1"/>
    <w:rsid w:val="00A04A2D"/>
    <w:rsid w:val="00A16942"/>
    <w:rsid w:val="00A20A6C"/>
    <w:rsid w:val="00A211EC"/>
    <w:rsid w:val="00A32C23"/>
    <w:rsid w:val="00A425F7"/>
    <w:rsid w:val="00A46F2C"/>
    <w:rsid w:val="00A57A54"/>
    <w:rsid w:val="00A808D0"/>
    <w:rsid w:val="00A815D5"/>
    <w:rsid w:val="00A85616"/>
    <w:rsid w:val="00AB5500"/>
    <w:rsid w:val="00AE2729"/>
    <w:rsid w:val="00AE75B4"/>
    <w:rsid w:val="00AF4452"/>
    <w:rsid w:val="00AF7E10"/>
    <w:rsid w:val="00B0102A"/>
    <w:rsid w:val="00B1190E"/>
    <w:rsid w:val="00B1257C"/>
    <w:rsid w:val="00B13933"/>
    <w:rsid w:val="00B23EAF"/>
    <w:rsid w:val="00B32B80"/>
    <w:rsid w:val="00B56888"/>
    <w:rsid w:val="00B64BB3"/>
    <w:rsid w:val="00B6677E"/>
    <w:rsid w:val="00B829D2"/>
    <w:rsid w:val="00BA0679"/>
    <w:rsid w:val="00BA60CC"/>
    <w:rsid w:val="00BB066A"/>
    <w:rsid w:val="00BC34E8"/>
    <w:rsid w:val="00BC3579"/>
    <w:rsid w:val="00BC42CE"/>
    <w:rsid w:val="00BC5064"/>
    <w:rsid w:val="00BE3AD9"/>
    <w:rsid w:val="00BF18AE"/>
    <w:rsid w:val="00C0202B"/>
    <w:rsid w:val="00C141C4"/>
    <w:rsid w:val="00C2319A"/>
    <w:rsid w:val="00C27983"/>
    <w:rsid w:val="00C317A0"/>
    <w:rsid w:val="00C34BA4"/>
    <w:rsid w:val="00C37222"/>
    <w:rsid w:val="00C46962"/>
    <w:rsid w:val="00C47AC3"/>
    <w:rsid w:val="00C53CF5"/>
    <w:rsid w:val="00C57F16"/>
    <w:rsid w:val="00C62499"/>
    <w:rsid w:val="00C63548"/>
    <w:rsid w:val="00C750AB"/>
    <w:rsid w:val="00C7603D"/>
    <w:rsid w:val="00C9469B"/>
    <w:rsid w:val="00CA4C30"/>
    <w:rsid w:val="00CD657B"/>
    <w:rsid w:val="00CF4414"/>
    <w:rsid w:val="00D2227F"/>
    <w:rsid w:val="00D22957"/>
    <w:rsid w:val="00D30507"/>
    <w:rsid w:val="00D43510"/>
    <w:rsid w:val="00D462D3"/>
    <w:rsid w:val="00D64CBE"/>
    <w:rsid w:val="00D72467"/>
    <w:rsid w:val="00D72659"/>
    <w:rsid w:val="00D910AA"/>
    <w:rsid w:val="00DA6AA4"/>
    <w:rsid w:val="00DA6F9E"/>
    <w:rsid w:val="00DB560A"/>
    <w:rsid w:val="00DE2367"/>
    <w:rsid w:val="00DF1817"/>
    <w:rsid w:val="00DF2C7E"/>
    <w:rsid w:val="00DF3980"/>
    <w:rsid w:val="00DF5F37"/>
    <w:rsid w:val="00DF7DDC"/>
    <w:rsid w:val="00E32522"/>
    <w:rsid w:val="00E52EDD"/>
    <w:rsid w:val="00E62FA9"/>
    <w:rsid w:val="00E634C1"/>
    <w:rsid w:val="00E640D9"/>
    <w:rsid w:val="00E643AE"/>
    <w:rsid w:val="00E65E1B"/>
    <w:rsid w:val="00E66319"/>
    <w:rsid w:val="00E67F5E"/>
    <w:rsid w:val="00E7796D"/>
    <w:rsid w:val="00EA4DE4"/>
    <w:rsid w:val="00EB4485"/>
    <w:rsid w:val="00EC50BC"/>
    <w:rsid w:val="00EC5198"/>
    <w:rsid w:val="00EC568E"/>
    <w:rsid w:val="00EF76CC"/>
    <w:rsid w:val="00F216BF"/>
    <w:rsid w:val="00F40FF7"/>
    <w:rsid w:val="00F54FF8"/>
    <w:rsid w:val="00F717F2"/>
    <w:rsid w:val="00F72AEB"/>
    <w:rsid w:val="00F84B3D"/>
    <w:rsid w:val="00F95E66"/>
    <w:rsid w:val="00F97EF0"/>
    <w:rsid w:val="00FA2A3D"/>
    <w:rsid w:val="00FA2DE0"/>
    <w:rsid w:val="00FA5697"/>
    <w:rsid w:val="00FB14FB"/>
    <w:rsid w:val="00FB1934"/>
    <w:rsid w:val="00FE13CB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B0102A"/>
    <w:rPr>
      <w:color w:val="666666"/>
    </w:rPr>
  </w:style>
  <w:style w:type="character" w:styleId="MenoPendente">
    <w:name w:val="Unresolved Mention"/>
    <w:basedOn w:val="Fontepargpadro"/>
    <w:uiPriority w:val="99"/>
    <w:semiHidden/>
    <w:unhideWhenUsed/>
    <w:rsid w:val="00C57F1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2F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31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2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i.unespar.edu.br/vida-academica/grade-curricula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estrado.pali@unespar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ges.pr.gov.br/sere_ies/servicoProtocoloInternet.do?action=iniciarProcesso&amp;codEstabelecimento=3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18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 Guilherme</cp:lastModifiedBy>
  <cp:revision>20</cp:revision>
  <cp:lastPrinted>2020-03-19T17:05:00Z</cp:lastPrinted>
  <dcterms:created xsi:type="dcterms:W3CDTF">2025-03-05T14:21:00Z</dcterms:created>
  <dcterms:modified xsi:type="dcterms:W3CDTF">2025-03-05T14:52:00Z</dcterms:modified>
</cp:coreProperties>
</file>