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241A0" w14:textId="77777777" w:rsidR="00926D90" w:rsidRDefault="00926D90" w:rsidP="00926D90">
      <w:pPr>
        <w:jc w:val="center"/>
        <w:rPr>
          <w:b/>
          <w:sz w:val="28"/>
          <w:szCs w:val="28"/>
        </w:rPr>
      </w:pPr>
      <w:r w:rsidRPr="00E565FD">
        <w:rPr>
          <w:b/>
          <w:sz w:val="28"/>
          <w:szCs w:val="28"/>
        </w:rPr>
        <w:t>FICHA DE INSCRIÇÃO</w:t>
      </w:r>
      <w:r w:rsidRPr="00997283">
        <w:t xml:space="preserve"> </w:t>
      </w:r>
      <w:r w:rsidRPr="00997283">
        <w:rPr>
          <w:b/>
          <w:sz w:val="28"/>
          <w:szCs w:val="28"/>
        </w:rPr>
        <w:t>EM DISCIPLINAS</w:t>
      </w:r>
      <w:r w:rsidRPr="00E565FD">
        <w:rPr>
          <w:b/>
          <w:sz w:val="28"/>
          <w:szCs w:val="28"/>
        </w:rPr>
        <w:t xml:space="preserve"> NO PROGRAMA DE PÓS-GRADUAÇÃO EM AMBIENTES LITORÂNEOS E INSULARES</w:t>
      </w:r>
    </w:p>
    <w:tbl>
      <w:tblPr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9"/>
        <w:gridCol w:w="1003"/>
        <w:gridCol w:w="4251"/>
      </w:tblGrid>
      <w:tr w:rsidR="00926D90" w:rsidRPr="00D8787F" w14:paraId="4BA8325A" w14:textId="77777777" w:rsidTr="004771D5">
        <w:trPr>
          <w:trHeight w:val="375"/>
          <w:jc w:val="center"/>
        </w:trPr>
        <w:tc>
          <w:tcPr>
            <w:tcW w:w="5000" w:type="pct"/>
            <w:gridSpan w:val="3"/>
            <w:vAlign w:val="center"/>
          </w:tcPr>
          <w:p w14:paraId="220C4462" w14:textId="32F36089" w:rsidR="00926D90" w:rsidRPr="00D8787F" w:rsidRDefault="00926D90" w:rsidP="00C62CDA">
            <w:pPr>
              <w:spacing w:after="0"/>
              <w:rPr>
                <w:b/>
                <w:bCs/>
                <w:sz w:val="24"/>
                <w:szCs w:val="24"/>
              </w:rPr>
            </w:pPr>
            <w:r w:rsidRPr="00D8787F">
              <w:rPr>
                <w:b/>
                <w:bCs/>
                <w:sz w:val="24"/>
                <w:szCs w:val="24"/>
              </w:rPr>
              <w:t xml:space="preserve">Nome completo: </w:t>
            </w:r>
          </w:p>
        </w:tc>
      </w:tr>
      <w:tr w:rsidR="00926D90" w:rsidRPr="004F73F7" w14:paraId="487B58CC" w14:textId="77777777" w:rsidTr="004771D5">
        <w:trPr>
          <w:trHeight w:val="375"/>
          <w:jc w:val="center"/>
        </w:trPr>
        <w:tc>
          <w:tcPr>
            <w:tcW w:w="2460" w:type="pct"/>
            <w:vAlign w:val="center"/>
          </w:tcPr>
          <w:p w14:paraId="0EA07CDE" w14:textId="3DCB39BE" w:rsidR="00926D90" w:rsidRPr="00FB14FB" w:rsidRDefault="00926D90" w:rsidP="00C62CDA">
            <w:pPr>
              <w:spacing w:after="0"/>
              <w:rPr>
                <w:b/>
                <w:bCs/>
                <w:sz w:val="24"/>
                <w:szCs w:val="24"/>
              </w:rPr>
            </w:pPr>
            <w:r w:rsidRPr="00FB14FB">
              <w:rPr>
                <w:b/>
                <w:bCs/>
                <w:sz w:val="24"/>
                <w:szCs w:val="24"/>
              </w:rPr>
              <w:t xml:space="preserve">E-mail: </w:t>
            </w:r>
          </w:p>
        </w:tc>
        <w:tc>
          <w:tcPr>
            <w:tcW w:w="2540" w:type="pct"/>
            <w:gridSpan w:val="2"/>
            <w:vAlign w:val="center"/>
          </w:tcPr>
          <w:p w14:paraId="3DE2FFC7" w14:textId="3872FCEC" w:rsidR="00926D90" w:rsidRPr="004F73F7" w:rsidRDefault="00926D90" w:rsidP="00C62CDA">
            <w:pPr>
              <w:spacing w:after="0"/>
              <w:rPr>
                <w:b/>
                <w:bCs/>
                <w:sz w:val="24"/>
                <w:szCs w:val="24"/>
                <w:lang w:val="en-US"/>
              </w:rPr>
            </w:pPr>
            <w:r w:rsidRPr="00D8787F">
              <w:rPr>
                <w:b/>
                <w:bCs/>
                <w:sz w:val="24"/>
                <w:szCs w:val="24"/>
              </w:rPr>
              <w:t>Telefone: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26D90" w:rsidRPr="00D8787F" w14:paraId="10E2C16D" w14:textId="77777777" w:rsidTr="004771D5">
        <w:trPr>
          <w:trHeight w:val="375"/>
          <w:jc w:val="center"/>
        </w:trPr>
        <w:tc>
          <w:tcPr>
            <w:tcW w:w="2945" w:type="pct"/>
            <w:gridSpan w:val="2"/>
          </w:tcPr>
          <w:p w14:paraId="3F0A6C57" w14:textId="77777777" w:rsidR="00926D90" w:rsidRPr="00D8787F" w:rsidRDefault="00926D90" w:rsidP="00C62CDA">
            <w:pPr>
              <w:spacing w:after="0"/>
              <w:rPr>
                <w:b/>
                <w:bCs/>
                <w:sz w:val="24"/>
                <w:szCs w:val="24"/>
              </w:rPr>
            </w:pPr>
            <w:r w:rsidRPr="00A20A6C">
              <w:rPr>
                <w:b/>
                <w:bCs/>
                <w:sz w:val="24"/>
                <w:szCs w:val="24"/>
              </w:rPr>
              <w:t xml:space="preserve">Semestre: </w:t>
            </w:r>
            <w:r w:rsidRPr="00A20A6C">
              <w:rPr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20A6C">
              <w:rPr>
                <w:sz w:val="24"/>
                <w:szCs w:val="24"/>
              </w:rPr>
              <w:instrText xml:space="preserve"> FORMCHECKBOX </w:instrText>
            </w:r>
            <w:r w:rsidRPr="00A20A6C">
              <w:rPr>
                <w:sz w:val="24"/>
                <w:szCs w:val="24"/>
              </w:rPr>
            </w:r>
            <w:r w:rsidRPr="00A20A6C">
              <w:rPr>
                <w:sz w:val="24"/>
                <w:szCs w:val="24"/>
              </w:rPr>
              <w:fldChar w:fldCharType="separate"/>
            </w:r>
            <w:r w:rsidRPr="00A20A6C">
              <w:rPr>
                <w:sz w:val="24"/>
                <w:szCs w:val="24"/>
              </w:rPr>
              <w:fldChar w:fldCharType="end"/>
            </w:r>
            <w:r w:rsidRPr="00A20A6C">
              <w:rPr>
                <w:sz w:val="24"/>
                <w:szCs w:val="24"/>
              </w:rPr>
              <w:t xml:space="preserve"> 1° Semestre / </w:t>
            </w:r>
            <w:r w:rsidRPr="00A20A6C">
              <w:rPr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20A6C">
              <w:rPr>
                <w:sz w:val="24"/>
                <w:szCs w:val="24"/>
              </w:rPr>
              <w:instrText xml:space="preserve"> FORMCHECKBOX </w:instrText>
            </w:r>
            <w:r w:rsidRPr="00A20A6C">
              <w:rPr>
                <w:sz w:val="24"/>
                <w:szCs w:val="24"/>
              </w:rPr>
            </w:r>
            <w:r w:rsidRPr="00A20A6C">
              <w:rPr>
                <w:sz w:val="24"/>
                <w:szCs w:val="24"/>
              </w:rPr>
              <w:fldChar w:fldCharType="separate"/>
            </w:r>
            <w:r w:rsidRPr="00A20A6C">
              <w:rPr>
                <w:sz w:val="24"/>
                <w:szCs w:val="24"/>
              </w:rPr>
              <w:fldChar w:fldCharType="end"/>
            </w:r>
            <w:r w:rsidRPr="00A20A6C">
              <w:rPr>
                <w:sz w:val="24"/>
                <w:szCs w:val="24"/>
              </w:rPr>
              <w:t xml:space="preserve"> 2° Semestre</w:t>
            </w:r>
          </w:p>
        </w:tc>
        <w:tc>
          <w:tcPr>
            <w:tcW w:w="2055" w:type="pct"/>
            <w:vAlign w:val="center"/>
          </w:tcPr>
          <w:p w14:paraId="0DEB2478" w14:textId="088B313D" w:rsidR="00926D90" w:rsidRPr="00D8787F" w:rsidRDefault="00926D90" w:rsidP="00C62CDA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Ano: </w:t>
            </w:r>
          </w:p>
        </w:tc>
      </w:tr>
    </w:tbl>
    <w:p w14:paraId="66231E0E" w14:textId="77777777" w:rsidR="00926D90" w:rsidRDefault="00926D90" w:rsidP="00926D90">
      <w:pPr>
        <w:spacing w:after="0"/>
      </w:pPr>
    </w:p>
    <w:tbl>
      <w:tblPr>
        <w:tblStyle w:val="Tabelacomgrade"/>
        <w:tblpPr w:leftFromText="142" w:rightFromText="142" w:vertAnchor="text" w:horzAnchor="page" w:tblpXSpec="center" w:tblpY="1"/>
        <w:tblOverlap w:val="never"/>
        <w:tblW w:w="10343" w:type="dxa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"/>
        <w:gridCol w:w="685"/>
        <w:gridCol w:w="6378"/>
        <w:gridCol w:w="2977"/>
      </w:tblGrid>
      <w:tr w:rsidR="00FA30D8" w:rsidRPr="005C1927" w14:paraId="7603C477" w14:textId="77777777" w:rsidTr="004771D5">
        <w:tc>
          <w:tcPr>
            <w:tcW w:w="7366" w:type="dxa"/>
            <w:gridSpan w:val="3"/>
            <w:shd w:val="clear" w:color="auto" w:fill="D9D9D9" w:themeFill="background1" w:themeFillShade="D9"/>
          </w:tcPr>
          <w:p w14:paraId="6C44E669" w14:textId="77777777" w:rsidR="00FA30D8" w:rsidRPr="005C1927" w:rsidRDefault="00FA30D8" w:rsidP="00C62CDA">
            <w:pPr>
              <w:spacing w:after="0"/>
              <w:textAlignment w:val="baseline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Disciplinas (marcar “X” nas disciplinas que cursará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, observando edital</w:t>
            </w:r>
            <w:r w:rsidRPr="005C192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):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2A48367E" w14:textId="7AAB6EFD" w:rsidR="00FA30D8" w:rsidRPr="005C1927" w:rsidRDefault="00FA30D8" w:rsidP="00C62CDA">
            <w:pPr>
              <w:spacing w:after="0"/>
              <w:jc w:val="center"/>
              <w:textAlignment w:val="baseline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Docentes</w:t>
            </w:r>
          </w:p>
        </w:tc>
      </w:tr>
      <w:tr w:rsidR="005C7641" w:rsidRPr="005C1927" w14:paraId="45597AD1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55C971CD" w14:textId="77777777" w:rsidR="005C7641" w:rsidRPr="005C1927" w:rsidRDefault="005C7641" w:rsidP="005C7641">
            <w:pPr>
              <w:spacing w:after="0"/>
              <w:jc w:val="center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2C1FA1B6" w14:textId="5BD75783" w:rsidR="005C7641" w:rsidRPr="005C1927" w:rsidRDefault="005C7641" w:rsidP="005C7641">
            <w:pPr>
              <w:spacing w:after="0"/>
              <w:jc w:val="center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b/>
                <w:bCs/>
                <w:sz w:val="16"/>
                <w:szCs w:val="16"/>
              </w:rPr>
              <w:t>ALI 06</w:t>
            </w:r>
          </w:p>
        </w:tc>
        <w:tc>
          <w:tcPr>
            <w:tcW w:w="6378" w:type="dxa"/>
            <w:vAlign w:val="center"/>
          </w:tcPr>
          <w:p w14:paraId="548B8D98" w14:textId="4DC51D57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Tópicos em Biologia Molecular Aplicados à Conservação (</w:t>
            </w:r>
            <w:r>
              <w:rPr>
                <w:sz w:val="16"/>
                <w:szCs w:val="16"/>
              </w:rPr>
              <w:t xml:space="preserve">3 créditos - </w:t>
            </w:r>
            <w:r w:rsidRPr="008F47C6">
              <w:rPr>
                <w:sz w:val="16"/>
                <w:szCs w:val="16"/>
              </w:rPr>
              <w:t>45h)</w:t>
            </w:r>
          </w:p>
        </w:tc>
        <w:tc>
          <w:tcPr>
            <w:tcW w:w="2977" w:type="dxa"/>
            <w:vAlign w:val="center"/>
          </w:tcPr>
          <w:p w14:paraId="08C3EF31" w14:textId="2E593FED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Dr. Rafael Noleto</w:t>
            </w:r>
          </w:p>
        </w:tc>
      </w:tr>
      <w:tr w:rsidR="005C7641" w:rsidRPr="005C1927" w14:paraId="27BFB2FF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14C98F14" w14:textId="77777777" w:rsidR="005C7641" w:rsidRPr="005C1927" w:rsidRDefault="005C7641" w:rsidP="005C7641">
            <w:pPr>
              <w:spacing w:after="0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13829C01" w14:textId="5BA90608" w:rsidR="005C7641" w:rsidRPr="005C1927" w:rsidRDefault="005C7641" w:rsidP="005C7641">
            <w:pPr>
              <w:spacing w:after="0"/>
              <w:jc w:val="center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b/>
                <w:bCs/>
                <w:sz w:val="16"/>
                <w:szCs w:val="16"/>
              </w:rPr>
              <w:t>ALI 0</w:t>
            </w: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78" w:type="dxa"/>
            <w:vAlign w:val="center"/>
          </w:tcPr>
          <w:p w14:paraId="14A78C83" w14:textId="5525DC54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Avaliação e Gestão de Recursos Pesqueiros (</w:t>
            </w:r>
            <w:r>
              <w:rPr>
                <w:sz w:val="16"/>
                <w:szCs w:val="16"/>
              </w:rPr>
              <w:t xml:space="preserve">3 créditos - </w:t>
            </w:r>
            <w:r w:rsidRPr="008F47C6">
              <w:rPr>
                <w:sz w:val="16"/>
                <w:szCs w:val="16"/>
              </w:rPr>
              <w:t>45h)</w:t>
            </w:r>
          </w:p>
        </w:tc>
        <w:tc>
          <w:tcPr>
            <w:tcW w:w="2977" w:type="dxa"/>
            <w:vAlign w:val="center"/>
          </w:tcPr>
          <w:p w14:paraId="7AC62F44" w14:textId="70B8F948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 xml:space="preserve">Dra. Cassiana Baptista </w:t>
            </w:r>
            <w:proofErr w:type="spellStart"/>
            <w:r w:rsidRPr="008F47C6">
              <w:rPr>
                <w:sz w:val="16"/>
                <w:szCs w:val="16"/>
              </w:rPr>
              <w:t>Metri</w:t>
            </w:r>
            <w:proofErr w:type="spellEnd"/>
            <w:r w:rsidRPr="008F47C6">
              <w:rPr>
                <w:sz w:val="16"/>
                <w:szCs w:val="16"/>
              </w:rPr>
              <w:t xml:space="preserve"> e Dra. Yara A. G. Tavares</w:t>
            </w:r>
          </w:p>
        </w:tc>
      </w:tr>
      <w:tr w:rsidR="005C7641" w:rsidRPr="005C1927" w14:paraId="42B175C7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0042B3D0" w14:textId="77777777" w:rsidR="005C7641" w:rsidRPr="005C1927" w:rsidRDefault="005C7641" w:rsidP="005C7641">
            <w:pPr>
              <w:spacing w:after="0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19F8D781" w14:textId="21EADB01" w:rsidR="005C7641" w:rsidRPr="005C1927" w:rsidRDefault="005C7641" w:rsidP="005C7641">
            <w:pPr>
              <w:spacing w:after="0"/>
              <w:jc w:val="center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b/>
                <w:bCs/>
                <w:sz w:val="16"/>
                <w:szCs w:val="16"/>
              </w:rPr>
              <w:t>ALI 09</w:t>
            </w:r>
          </w:p>
        </w:tc>
        <w:tc>
          <w:tcPr>
            <w:tcW w:w="6378" w:type="dxa"/>
            <w:vAlign w:val="center"/>
          </w:tcPr>
          <w:p w14:paraId="7A703864" w14:textId="098891F7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Conflitos e Gestão de Áreas Protegidas (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créditos - </w:t>
            </w:r>
            <w:r w:rsidRPr="008F47C6">
              <w:rPr>
                <w:sz w:val="16"/>
                <w:szCs w:val="16"/>
              </w:rPr>
              <w:t>30h)</w:t>
            </w:r>
          </w:p>
        </w:tc>
        <w:tc>
          <w:tcPr>
            <w:tcW w:w="2977" w:type="dxa"/>
            <w:vAlign w:val="center"/>
          </w:tcPr>
          <w:p w14:paraId="3E305C4E" w14:textId="50AC36AF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 xml:space="preserve">Dra. Tamara Pastori e Dr. Marcos de Vasconcellos </w:t>
            </w:r>
            <w:proofErr w:type="spellStart"/>
            <w:r w:rsidRPr="008F47C6">
              <w:rPr>
                <w:sz w:val="16"/>
                <w:szCs w:val="16"/>
              </w:rPr>
              <w:t>Gernet</w:t>
            </w:r>
            <w:proofErr w:type="spellEnd"/>
          </w:p>
        </w:tc>
      </w:tr>
      <w:tr w:rsidR="005C7641" w:rsidRPr="005C1927" w14:paraId="2DBB249B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2D003DC4" w14:textId="77777777" w:rsidR="005C7641" w:rsidRPr="005C1927" w:rsidRDefault="005C7641" w:rsidP="005C7641">
            <w:pPr>
              <w:spacing w:after="0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7D4E664F" w14:textId="7004F5D6" w:rsidR="005C7641" w:rsidRPr="005C1927" w:rsidRDefault="005C7641" w:rsidP="005C7641">
            <w:pPr>
              <w:spacing w:after="0"/>
              <w:jc w:val="center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b/>
                <w:bCs/>
                <w:sz w:val="16"/>
                <w:szCs w:val="16"/>
              </w:rPr>
              <w:t>ALI 15</w:t>
            </w:r>
          </w:p>
        </w:tc>
        <w:tc>
          <w:tcPr>
            <w:tcW w:w="6378" w:type="dxa"/>
            <w:vAlign w:val="center"/>
          </w:tcPr>
          <w:p w14:paraId="43B7EA4C" w14:textId="5754615C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Ecotoxicologia Aplicada a Ambientes Litorâneos e Insulares (</w:t>
            </w:r>
            <w:r>
              <w:rPr>
                <w:sz w:val="16"/>
                <w:szCs w:val="16"/>
              </w:rPr>
              <w:t xml:space="preserve">3 créditos - </w:t>
            </w:r>
            <w:r w:rsidRPr="008F47C6">
              <w:rPr>
                <w:sz w:val="16"/>
                <w:szCs w:val="16"/>
              </w:rPr>
              <w:t>45h)</w:t>
            </w:r>
          </w:p>
        </w:tc>
        <w:tc>
          <w:tcPr>
            <w:tcW w:w="2977" w:type="dxa"/>
            <w:vAlign w:val="center"/>
          </w:tcPr>
          <w:p w14:paraId="01A43A5B" w14:textId="0DF80CDD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 xml:space="preserve">Dra. Fabrícia Predes, Dra. Ana Carolina de D. B. </w:t>
            </w:r>
            <w:proofErr w:type="spellStart"/>
            <w:r w:rsidRPr="008F47C6">
              <w:rPr>
                <w:sz w:val="16"/>
                <w:szCs w:val="16"/>
              </w:rPr>
              <w:t>Krawczyk</w:t>
            </w:r>
            <w:proofErr w:type="spellEnd"/>
            <w:r w:rsidRPr="008F47C6">
              <w:rPr>
                <w:sz w:val="16"/>
                <w:szCs w:val="16"/>
              </w:rPr>
              <w:t xml:space="preserve">, Dr. Rafael Noleto e Dr. </w:t>
            </w:r>
            <w:proofErr w:type="spellStart"/>
            <w:r w:rsidRPr="008F47C6">
              <w:rPr>
                <w:sz w:val="16"/>
                <w:szCs w:val="16"/>
              </w:rPr>
              <w:t>Luis</w:t>
            </w:r>
            <w:proofErr w:type="spellEnd"/>
            <w:r w:rsidRPr="008F47C6">
              <w:rPr>
                <w:sz w:val="16"/>
                <w:szCs w:val="16"/>
              </w:rPr>
              <w:t xml:space="preserve"> Fernando Roveda</w:t>
            </w:r>
          </w:p>
        </w:tc>
      </w:tr>
      <w:tr w:rsidR="005C7641" w:rsidRPr="005C1927" w14:paraId="49784BBE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74037A5E" w14:textId="6DAAFF41" w:rsidR="005C7641" w:rsidRPr="00882CEC" w:rsidRDefault="005C7641" w:rsidP="005C7641">
            <w:pPr>
              <w:spacing w:after="0"/>
              <w:textAlignment w:val="baseline"/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447A5971" w14:textId="1B614526" w:rsidR="005C7641" w:rsidRPr="008F47C6" w:rsidRDefault="005C7641" w:rsidP="005C7641">
            <w:pPr>
              <w:spacing w:after="0"/>
              <w:jc w:val="center"/>
              <w:textAlignment w:val="baseline"/>
              <w:rPr>
                <w:b/>
                <w:bCs/>
                <w:sz w:val="16"/>
                <w:szCs w:val="16"/>
              </w:rPr>
            </w:pPr>
            <w:r w:rsidRPr="008F47C6">
              <w:rPr>
                <w:b/>
                <w:bCs/>
                <w:sz w:val="16"/>
                <w:szCs w:val="16"/>
              </w:rPr>
              <w:t>ALI 16</w:t>
            </w:r>
          </w:p>
        </w:tc>
        <w:tc>
          <w:tcPr>
            <w:tcW w:w="6378" w:type="dxa"/>
            <w:vAlign w:val="center"/>
          </w:tcPr>
          <w:p w14:paraId="24C6101B" w14:textId="01EBB7A1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Tecnologia e Potencialidade da Aquicultura Costeira (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créditos - </w:t>
            </w:r>
            <w:r w:rsidRPr="008F47C6">
              <w:rPr>
                <w:sz w:val="16"/>
                <w:szCs w:val="16"/>
              </w:rPr>
              <w:t>30h)</w:t>
            </w:r>
          </w:p>
        </w:tc>
        <w:tc>
          <w:tcPr>
            <w:tcW w:w="2977" w:type="dxa"/>
            <w:vAlign w:val="center"/>
          </w:tcPr>
          <w:p w14:paraId="5D649D4B" w14:textId="001224C6" w:rsidR="005C7641" w:rsidRPr="009726C8" w:rsidRDefault="005C7641" w:rsidP="005C7641">
            <w:pPr>
              <w:spacing w:after="0"/>
              <w:jc w:val="left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F47C6">
              <w:rPr>
                <w:sz w:val="16"/>
                <w:szCs w:val="16"/>
              </w:rPr>
              <w:t xml:space="preserve">Dr. Murilo Zanetti Marochi, Dr. Gustavo de Souza Matias e Dra. Ana Caroline </w:t>
            </w:r>
            <w:proofErr w:type="spellStart"/>
            <w:r w:rsidRPr="008F47C6">
              <w:rPr>
                <w:sz w:val="16"/>
                <w:szCs w:val="16"/>
              </w:rPr>
              <w:t>Raimundini</w:t>
            </w:r>
            <w:proofErr w:type="spellEnd"/>
            <w:r w:rsidRPr="008F47C6">
              <w:rPr>
                <w:sz w:val="16"/>
                <w:szCs w:val="16"/>
              </w:rPr>
              <w:t xml:space="preserve"> Aranha</w:t>
            </w:r>
          </w:p>
        </w:tc>
      </w:tr>
      <w:tr w:rsidR="005C7641" w:rsidRPr="005C1927" w14:paraId="0AD2A416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367EA9B5" w14:textId="540F581F" w:rsidR="005C7641" w:rsidRPr="00882CEC" w:rsidRDefault="005C7641" w:rsidP="005C7641">
            <w:pPr>
              <w:spacing w:after="0"/>
              <w:textAlignment w:val="baseline"/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344154B4" w14:textId="6EF0D561" w:rsidR="005C7641" w:rsidRPr="008F47C6" w:rsidRDefault="005C7641" w:rsidP="005C7641">
            <w:pPr>
              <w:spacing w:after="0"/>
              <w:jc w:val="center"/>
              <w:textAlignment w:val="baseline"/>
              <w:rPr>
                <w:b/>
                <w:bCs/>
                <w:sz w:val="16"/>
                <w:szCs w:val="16"/>
              </w:rPr>
            </w:pPr>
            <w:r w:rsidRPr="008F47C6">
              <w:rPr>
                <w:b/>
                <w:bCs/>
                <w:sz w:val="16"/>
                <w:szCs w:val="16"/>
              </w:rPr>
              <w:t>ALI 17</w:t>
            </w:r>
          </w:p>
        </w:tc>
        <w:tc>
          <w:tcPr>
            <w:tcW w:w="6378" w:type="dxa"/>
            <w:vAlign w:val="center"/>
          </w:tcPr>
          <w:p w14:paraId="495B4FF6" w14:textId="2329A3A5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Análise de Dados Numéricos (</w:t>
            </w:r>
            <w:r>
              <w:rPr>
                <w:sz w:val="16"/>
                <w:szCs w:val="16"/>
              </w:rPr>
              <w:t xml:space="preserve">3 créditos - </w:t>
            </w:r>
            <w:r w:rsidRPr="008F47C6">
              <w:rPr>
                <w:sz w:val="16"/>
                <w:szCs w:val="16"/>
              </w:rPr>
              <w:t>45h)</w:t>
            </w:r>
          </w:p>
        </w:tc>
        <w:tc>
          <w:tcPr>
            <w:tcW w:w="2977" w:type="dxa"/>
            <w:vAlign w:val="center"/>
          </w:tcPr>
          <w:p w14:paraId="4F1770A6" w14:textId="53197308" w:rsidR="005C7641" w:rsidRPr="009726C8" w:rsidRDefault="005C7641" w:rsidP="005C7641">
            <w:pPr>
              <w:spacing w:after="0"/>
              <w:jc w:val="left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F47C6">
              <w:rPr>
                <w:sz w:val="16"/>
                <w:szCs w:val="16"/>
              </w:rPr>
              <w:t xml:space="preserve">Dr. </w:t>
            </w:r>
            <w:proofErr w:type="spellStart"/>
            <w:r w:rsidRPr="008F47C6">
              <w:rPr>
                <w:sz w:val="16"/>
                <w:szCs w:val="16"/>
              </w:rPr>
              <w:t>Luis</w:t>
            </w:r>
            <w:proofErr w:type="spellEnd"/>
            <w:r w:rsidRPr="008F47C6">
              <w:rPr>
                <w:sz w:val="16"/>
                <w:szCs w:val="16"/>
              </w:rPr>
              <w:t xml:space="preserve"> Fernando Roveda e Dr. Pablo Guilherme</w:t>
            </w:r>
          </w:p>
        </w:tc>
      </w:tr>
      <w:tr w:rsidR="005C7641" w:rsidRPr="005C1927" w14:paraId="0F605BBE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2355E736" w14:textId="6BB492AC" w:rsidR="005C7641" w:rsidRPr="00882CEC" w:rsidRDefault="005C7641" w:rsidP="005C7641">
            <w:pPr>
              <w:spacing w:after="0"/>
              <w:textAlignment w:val="baseline"/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3193C022" w14:textId="41EE16B9" w:rsidR="005C7641" w:rsidRPr="008F47C6" w:rsidRDefault="005C7641" w:rsidP="005C7641">
            <w:pPr>
              <w:spacing w:after="0"/>
              <w:jc w:val="center"/>
              <w:textAlignment w:val="baseline"/>
              <w:rPr>
                <w:b/>
                <w:bCs/>
                <w:sz w:val="16"/>
                <w:szCs w:val="16"/>
              </w:rPr>
            </w:pPr>
            <w:r w:rsidRPr="008F47C6">
              <w:rPr>
                <w:b/>
                <w:bCs/>
                <w:sz w:val="16"/>
                <w:szCs w:val="16"/>
              </w:rPr>
              <w:t>ALI 18</w:t>
            </w:r>
          </w:p>
        </w:tc>
        <w:tc>
          <w:tcPr>
            <w:tcW w:w="6378" w:type="dxa"/>
            <w:vAlign w:val="center"/>
          </w:tcPr>
          <w:p w14:paraId="0C3EB710" w14:textId="5B27DBD7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Tópicos em Licenciamentos Ambientais Costeiros (</w:t>
            </w:r>
            <w:r>
              <w:rPr>
                <w:sz w:val="16"/>
                <w:szCs w:val="16"/>
              </w:rPr>
              <w:t xml:space="preserve">3 créditos - </w:t>
            </w:r>
            <w:r w:rsidRPr="008F47C6">
              <w:rPr>
                <w:sz w:val="16"/>
                <w:szCs w:val="16"/>
              </w:rPr>
              <w:t>45h)</w:t>
            </w:r>
          </w:p>
        </w:tc>
        <w:tc>
          <w:tcPr>
            <w:tcW w:w="2977" w:type="dxa"/>
            <w:vAlign w:val="center"/>
          </w:tcPr>
          <w:p w14:paraId="5D01AB11" w14:textId="125ECF1B" w:rsidR="005C7641" w:rsidRPr="009726C8" w:rsidRDefault="005C7641" w:rsidP="005C7641">
            <w:pPr>
              <w:spacing w:after="0"/>
              <w:jc w:val="left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F47C6">
              <w:rPr>
                <w:sz w:val="16"/>
                <w:szCs w:val="16"/>
              </w:rPr>
              <w:t xml:space="preserve">Dr. Rafael </w:t>
            </w:r>
            <w:proofErr w:type="spellStart"/>
            <w:r w:rsidRPr="008F47C6">
              <w:rPr>
                <w:sz w:val="16"/>
                <w:szCs w:val="16"/>
              </w:rPr>
              <w:t>Metri</w:t>
            </w:r>
            <w:proofErr w:type="spellEnd"/>
            <w:r w:rsidRPr="008F47C6">
              <w:rPr>
                <w:sz w:val="16"/>
                <w:szCs w:val="16"/>
              </w:rPr>
              <w:t xml:space="preserve">, Dr. Pablo Guilherme e Dr. Leandro </w:t>
            </w:r>
            <w:proofErr w:type="spellStart"/>
            <w:r w:rsidRPr="008F47C6">
              <w:rPr>
                <w:sz w:val="16"/>
                <w:szCs w:val="16"/>
              </w:rPr>
              <w:t>Angelo</w:t>
            </w:r>
            <w:proofErr w:type="spellEnd"/>
            <w:r w:rsidRPr="008F47C6">
              <w:rPr>
                <w:sz w:val="16"/>
                <w:szCs w:val="16"/>
              </w:rPr>
              <w:t xml:space="preserve"> Pereira</w:t>
            </w:r>
          </w:p>
        </w:tc>
      </w:tr>
      <w:tr w:rsidR="005C7641" w:rsidRPr="005C1927" w14:paraId="62FE4D3E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159B4E3E" w14:textId="096BC287" w:rsidR="005C7641" w:rsidRPr="00882CEC" w:rsidRDefault="005C7641" w:rsidP="005C7641">
            <w:pPr>
              <w:spacing w:after="0"/>
              <w:textAlignment w:val="baseline"/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02156829" w14:textId="1300D35D" w:rsidR="005C7641" w:rsidRPr="008F47C6" w:rsidRDefault="005C7641" w:rsidP="005C7641">
            <w:pPr>
              <w:spacing w:after="0"/>
              <w:jc w:val="center"/>
              <w:textAlignment w:val="baseline"/>
              <w:rPr>
                <w:b/>
                <w:bCs/>
                <w:sz w:val="16"/>
                <w:szCs w:val="16"/>
              </w:rPr>
            </w:pPr>
            <w:r w:rsidRPr="008F47C6">
              <w:rPr>
                <w:b/>
                <w:bCs/>
                <w:sz w:val="16"/>
                <w:szCs w:val="16"/>
              </w:rPr>
              <w:t>ALI 19</w:t>
            </w:r>
          </w:p>
        </w:tc>
        <w:tc>
          <w:tcPr>
            <w:tcW w:w="6378" w:type="dxa"/>
            <w:vAlign w:val="center"/>
          </w:tcPr>
          <w:p w14:paraId="0A4992E3" w14:textId="324D7C71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Métodos Avançados em Pesquisa Científica (</w:t>
            </w:r>
            <w:r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créditos - </w:t>
            </w:r>
            <w:r w:rsidRPr="008F47C6">
              <w:rPr>
                <w:sz w:val="16"/>
                <w:szCs w:val="16"/>
              </w:rPr>
              <w:t>60h)</w:t>
            </w:r>
          </w:p>
        </w:tc>
        <w:tc>
          <w:tcPr>
            <w:tcW w:w="2977" w:type="dxa"/>
            <w:vAlign w:val="center"/>
          </w:tcPr>
          <w:p w14:paraId="4394C577" w14:textId="5A3BEDB6" w:rsidR="005C7641" w:rsidRPr="009726C8" w:rsidRDefault="005C7641" w:rsidP="005C7641">
            <w:pPr>
              <w:spacing w:after="0"/>
              <w:jc w:val="left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F47C6">
              <w:rPr>
                <w:sz w:val="16"/>
                <w:szCs w:val="16"/>
              </w:rPr>
              <w:t xml:space="preserve">Dr. Gustavo de Souza Matias e Dr. Sandro </w:t>
            </w:r>
            <w:proofErr w:type="spellStart"/>
            <w:r w:rsidRPr="008F47C6">
              <w:rPr>
                <w:sz w:val="16"/>
                <w:szCs w:val="16"/>
              </w:rPr>
              <w:t>Deretti</w:t>
            </w:r>
            <w:proofErr w:type="spellEnd"/>
          </w:p>
        </w:tc>
      </w:tr>
      <w:tr w:rsidR="005C7641" w:rsidRPr="00E9365B" w14:paraId="62EAE2C1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12A63B1A" w14:textId="06127A35" w:rsidR="005C7641" w:rsidRPr="00882CEC" w:rsidRDefault="005C7641" w:rsidP="005C7641">
            <w:pPr>
              <w:spacing w:after="0"/>
              <w:textAlignment w:val="baseline"/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0E360321" w14:textId="5576C316" w:rsidR="005C7641" w:rsidRPr="008F47C6" w:rsidRDefault="005C7641" w:rsidP="005C7641">
            <w:pPr>
              <w:spacing w:after="0"/>
              <w:jc w:val="center"/>
              <w:textAlignment w:val="baseline"/>
              <w:rPr>
                <w:b/>
                <w:bCs/>
                <w:sz w:val="16"/>
                <w:szCs w:val="16"/>
              </w:rPr>
            </w:pPr>
            <w:r w:rsidRPr="008F47C6">
              <w:rPr>
                <w:b/>
                <w:bCs/>
                <w:sz w:val="16"/>
                <w:szCs w:val="16"/>
                <w:lang w:val="en-US"/>
              </w:rPr>
              <w:t>ALI 23</w:t>
            </w:r>
          </w:p>
        </w:tc>
        <w:tc>
          <w:tcPr>
            <w:tcW w:w="6378" w:type="dxa"/>
            <w:vAlign w:val="center"/>
          </w:tcPr>
          <w:p w14:paraId="4922C2AF" w14:textId="0EB7CB09" w:rsidR="005C7641" w:rsidRPr="00E9365B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val="en-US" w:eastAsia="pt-BR"/>
              </w:rPr>
            </w:pPr>
            <w:r w:rsidRPr="008F47C6">
              <w:rPr>
                <w:sz w:val="16"/>
                <w:szCs w:val="16"/>
                <w:lang w:val="en-US"/>
              </w:rPr>
              <w:t>Scientific Publication Process: From Manuscript Writing to Acceptance (</w:t>
            </w:r>
            <w:r>
              <w:rPr>
                <w:sz w:val="16"/>
                <w:szCs w:val="16"/>
                <w:lang w:val="en-US"/>
              </w:rPr>
              <w:t>1</w:t>
            </w:r>
            <w:r w:rsidRPr="00FA30D8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A30D8">
              <w:rPr>
                <w:sz w:val="16"/>
                <w:szCs w:val="16"/>
                <w:lang w:val="en-US"/>
              </w:rPr>
              <w:t>crédito</w:t>
            </w:r>
            <w:proofErr w:type="spellEnd"/>
            <w:r w:rsidRPr="00FA30D8">
              <w:rPr>
                <w:sz w:val="16"/>
                <w:szCs w:val="16"/>
                <w:lang w:val="en-US"/>
              </w:rPr>
              <w:t xml:space="preserve"> - </w:t>
            </w:r>
            <w:r w:rsidRPr="008F47C6">
              <w:rPr>
                <w:sz w:val="16"/>
                <w:szCs w:val="16"/>
                <w:lang w:val="en-US"/>
              </w:rPr>
              <w:t>15h)</w:t>
            </w:r>
          </w:p>
        </w:tc>
        <w:tc>
          <w:tcPr>
            <w:tcW w:w="2977" w:type="dxa"/>
            <w:vAlign w:val="center"/>
          </w:tcPr>
          <w:p w14:paraId="5593882B" w14:textId="481B5415" w:rsidR="005C7641" w:rsidRPr="00E9365B" w:rsidRDefault="005C7641" w:rsidP="005C7641">
            <w:pPr>
              <w:spacing w:after="0"/>
              <w:jc w:val="left"/>
              <w:textAlignment w:val="baseline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8F47C6">
              <w:rPr>
                <w:sz w:val="16"/>
                <w:szCs w:val="16"/>
              </w:rPr>
              <w:t>Dr. Fernando Henrique Lermen e Dra. Franciane Pellizzari</w:t>
            </w:r>
          </w:p>
        </w:tc>
      </w:tr>
      <w:tr w:rsidR="005C7641" w:rsidRPr="005C1927" w14:paraId="7712CEB6" w14:textId="77777777" w:rsidTr="004771D5">
        <w:trPr>
          <w:trHeight w:val="454"/>
        </w:trPr>
        <w:tc>
          <w:tcPr>
            <w:tcW w:w="303" w:type="dxa"/>
            <w:vAlign w:val="center"/>
          </w:tcPr>
          <w:p w14:paraId="61DBA52E" w14:textId="0DE6E979" w:rsidR="005C7641" w:rsidRPr="00E9365B" w:rsidRDefault="005C7641" w:rsidP="005C7641">
            <w:pPr>
              <w:spacing w:after="0"/>
              <w:textAlignment w:val="baseline"/>
              <w:rPr>
                <w:lang w:val="en-US"/>
              </w:rPr>
            </w:pPr>
            <w:r w:rsidRPr="00882CEC"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instrText xml:space="preserve"> FORMCHECKBOX </w:instrText>
            </w:r>
            <w:r w:rsidRPr="00882CEC">
              <w:fldChar w:fldCharType="separate"/>
            </w:r>
            <w:r w:rsidRPr="00882CEC">
              <w:fldChar w:fldCharType="end"/>
            </w:r>
          </w:p>
        </w:tc>
        <w:tc>
          <w:tcPr>
            <w:tcW w:w="685" w:type="dxa"/>
            <w:vAlign w:val="center"/>
          </w:tcPr>
          <w:p w14:paraId="425CC50E" w14:textId="1C7B5502" w:rsidR="005C7641" w:rsidRPr="008F47C6" w:rsidRDefault="005C7641" w:rsidP="005C7641">
            <w:pPr>
              <w:spacing w:after="0"/>
              <w:jc w:val="center"/>
              <w:textAlignment w:val="baseline"/>
              <w:rPr>
                <w:b/>
                <w:bCs/>
                <w:sz w:val="16"/>
                <w:szCs w:val="16"/>
              </w:rPr>
            </w:pPr>
            <w:r w:rsidRPr="008F47C6">
              <w:rPr>
                <w:b/>
                <w:bCs/>
                <w:sz w:val="16"/>
                <w:szCs w:val="16"/>
              </w:rPr>
              <w:t>ALI 24</w:t>
            </w:r>
          </w:p>
        </w:tc>
        <w:tc>
          <w:tcPr>
            <w:tcW w:w="6378" w:type="dxa"/>
            <w:vAlign w:val="center"/>
          </w:tcPr>
          <w:p w14:paraId="7C0080C6" w14:textId="6FE156D1" w:rsidR="005C7641" w:rsidRPr="005C1927" w:rsidRDefault="005C7641" w:rsidP="005C7641">
            <w:pPr>
              <w:spacing w:after="0"/>
              <w:jc w:val="left"/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8F47C6">
              <w:rPr>
                <w:sz w:val="16"/>
                <w:szCs w:val="16"/>
              </w:rPr>
              <w:t>Tópicos Especiais em Inovação Tecnológica para Ciências Ambientais (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créditos - </w:t>
            </w:r>
            <w:r w:rsidRPr="008F47C6">
              <w:rPr>
                <w:sz w:val="16"/>
                <w:szCs w:val="16"/>
              </w:rPr>
              <w:t>30h)</w:t>
            </w:r>
          </w:p>
        </w:tc>
        <w:tc>
          <w:tcPr>
            <w:tcW w:w="2977" w:type="dxa"/>
            <w:vAlign w:val="center"/>
          </w:tcPr>
          <w:p w14:paraId="3A593234" w14:textId="5B7571DC" w:rsidR="005C7641" w:rsidRPr="009726C8" w:rsidRDefault="005C7641" w:rsidP="005C7641">
            <w:pPr>
              <w:spacing w:after="0"/>
              <w:jc w:val="left"/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8F47C6">
              <w:rPr>
                <w:sz w:val="16"/>
                <w:szCs w:val="16"/>
              </w:rPr>
              <w:t xml:space="preserve">Dr. Guilherme </w:t>
            </w:r>
            <w:proofErr w:type="spellStart"/>
            <w:r w:rsidRPr="008F47C6">
              <w:rPr>
                <w:sz w:val="16"/>
                <w:szCs w:val="16"/>
              </w:rPr>
              <w:t>Corredato</w:t>
            </w:r>
            <w:proofErr w:type="spellEnd"/>
            <w:r w:rsidRPr="008F47C6">
              <w:rPr>
                <w:sz w:val="16"/>
                <w:szCs w:val="16"/>
              </w:rPr>
              <w:t xml:space="preserve"> Guerino</w:t>
            </w:r>
          </w:p>
        </w:tc>
      </w:tr>
    </w:tbl>
    <w:p w14:paraId="372FA653" w14:textId="77777777" w:rsidR="00926D90" w:rsidRDefault="00926D90" w:rsidP="00926D90">
      <w:pPr>
        <w:spacing w:after="0"/>
      </w:pPr>
    </w:p>
    <w:p w14:paraId="3A0C9718" w14:textId="5E8E655E" w:rsidR="00926D90" w:rsidRPr="00B23EAF" w:rsidRDefault="00926D90" w:rsidP="00926D90">
      <w:pPr>
        <w:rPr>
          <w:sz w:val="24"/>
          <w:szCs w:val="24"/>
        </w:rPr>
      </w:pPr>
      <w:r w:rsidRPr="00D8787F">
        <w:rPr>
          <w:sz w:val="24"/>
          <w:szCs w:val="24"/>
        </w:rPr>
        <w:t>Paranaguá,</w:t>
      </w:r>
      <w:r w:rsidR="00DE0CE1" w:rsidRPr="00DE0CE1">
        <w:t xml:space="preserve"> </w:t>
      </w:r>
      <w:r w:rsidR="00DE0CE1" w:rsidRPr="00DE0CE1">
        <w:rPr>
          <w:sz w:val="24"/>
          <w:szCs w:val="24"/>
        </w:rPr>
        <w:t>dia/mês/ano</w:t>
      </w:r>
      <w:r>
        <w:rPr>
          <w:b/>
          <w:bCs/>
          <w:sz w:val="24"/>
          <w:szCs w:val="24"/>
        </w:rPr>
        <w:t>.</w:t>
      </w:r>
    </w:p>
    <w:p w14:paraId="100D3E80" w14:textId="77777777" w:rsidR="00926D90" w:rsidRDefault="00926D90" w:rsidP="00926D90">
      <w:pPr>
        <w:spacing w:after="0" w:line="240" w:lineRule="auto"/>
        <w:rPr>
          <w:b/>
          <w:sz w:val="28"/>
          <w:szCs w:val="28"/>
        </w:rPr>
      </w:pPr>
    </w:p>
    <w:p w14:paraId="3A1B48F8" w14:textId="77777777" w:rsidR="004771D5" w:rsidRDefault="004771D5" w:rsidP="00926D90">
      <w:pPr>
        <w:spacing w:after="0" w:line="240" w:lineRule="auto"/>
        <w:rPr>
          <w:b/>
          <w:sz w:val="28"/>
          <w:szCs w:val="28"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5528"/>
      </w:tblGrid>
      <w:tr w:rsidR="00DE0CE1" w:rsidRPr="005A43DF" w14:paraId="29A64A4E" w14:textId="77777777" w:rsidTr="00C62CDA">
        <w:tc>
          <w:tcPr>
            <w:tcW w:w="4962" w:type="dxa"/>
            <w:vAlign w:val="center"/>
          </w:tcPr>
          <w:p w14:paraId="720DE5B5" w14:textId="77777777" w:rsidR="00DE0CE1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Assinatura do(a) Orientador(a):</w:t>
            </w:r>
          </w:p>
          <w:p w14:paraId="1A325322" w14:textId="77777777" w:rsidR="00DE0CE1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17ABF4EE" w14:textId="77777777" w:rsidR="00DE0CE1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3ADFFD11" w14:textId="77777777" w:rsidR="00DE0CE1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6102E84B" w14:textId="77777777" w:rsidR="004771D5" w:rsidRDefault="004771D5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3DFC4E44" w14:textId="77777777" w:rsidR="00DE0CE1" w:rsidRPr="005A43DF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14:paraId="13535F6C" w14:textId="77777777" w:rsidR="00DE0CE1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Assinatura do(a) Discente:</w:t>
            </w:r>
          </w:p>
          <w:p w14:paraId="0080681D" w14:textId="77777777" w:rsidR="00DE0CE1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5926C4A6" w14:textId="77777777" w:rsidR="00DE0CE1" w:rsidRPr="005A43DF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3F530346" w14:textId="77777777" w:rsidR="00DE0CE1" w:rsidRPr="005A43DF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6EB17A1B" w14:textId="77777777" w:rsidR="00DE0CE1" w:rsidRPr="005A43DF" w:rsidRDefault="00DE0CE1" w:rsidP="00C62CDA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</w:tbl>
    <w:p w14:paraId="2C893E33" w14:textId="5BDAC03E" w:rsidR="00926D90" w:rsidRDefault="00926D90" w:rsidP="00926D90">
      <w:pPr>
        <w:rPr>
          <w:sz w:val="24"/>
          <w:szCs w:val="24"/>
        </w:rPr>
      </w:pPr>
      <w:r w:rsidRPr="00D8787F">
        <w:rPr>
          <w:sz w:val="24"/>
          <w:szCs w:val="24"/>
        </w:rPr>
        <w:tab/>
      </w:r>
    </w:p>
    <w:p w14:paraId="0527E599" w14:textId="77777777" w:rsidR="00926D90" w:rsidRPr="005C7641" w:rsidRDefault="00926D90" w:rsidP="00926D90">
      <w:pPr>
        <w:rPr>
          <w:sz w:val="16"/>
          <w:szCs w:val="16"/>
        </w:rPr>
      </w:pPr>
      <w:r w:rsidRPr="005C7641">
        <w:rPr>
          <w:sz w:val="16"/>
          <w:szCs w:val="16"/>
        </w:rPr>
        <w:t>Observações:</w:t>
      </w:r>
    </w:p>
    <w:p w14:paraId="669FC5FE" w14:textId="77777777" w:rsidR="00926D90" w:rsidRPr="005C7641" w:rsidRDefault="00926D90" w:rsidP="00926D90">
      <w:pPr>
        <w:pStyle w:val="Rodap"/>
        <w:numPr>
          <w:ilvl w:val="0"/>
          <w:numId w:val="30"/>
        </w:numPr>
        <w:adjustRightInd w:val="0"/>
        <w:rPr>
          <w:sz w:val="16"/>
          <w:szCs w:val="16"/>
        </w:rPr>
      </w:pPr>
      <w:r w:rsidRPr="005C7641">
        <w:rPr>
          <w:sz w:val="16"/>
          <w:szCs w:val="16"/>
        </w:rPr>
        <w:t xml:space="preserve">O ementário das disciplinas está disponível em: </w:t>
      </w:r>
      <w:hyperlink r:id="rId8" w:history="1">
        <w:r w:rsidRPr="005C7641">
          <w:rPr>
            <w:rStyle w:val="Hyperlink"/>
            <w:sz w:val="16"/>
            <w:szCs w:val="16"/>
          </w:rPr>
          <w:t>https://pali.unespar.edu.br/vida-academica/grade-curricular</w:t>
        </w:r>
      </w:hyperlink>
    </w:p>
    <w:p w14:paraId="1A7B8FF2" w14:textId="0CE1E760" w:rsidR="00926D90" w:rsidRPr="005C7641" w:rsidRDefault="00926D90" w:rsidP="00926D90">
      <w:pPr>
        <w:pStyle w:val="Rodap"/>
        <w:numPr>
          <w:ilvl w:val="0"/>
          <w:numId w:val="30"/>
        </w:numPr>
        <w:adjustRightInd w:val="0"/>
        <w:rPr>
          <w:sz w:val="16"/>
          <w:szCs w:val="16"/>
        </w:rPr>
      </w:pPr>
      <w:r w:rsidRPr="005C7641">
        <w:rPr>
          <w:sz w:val="16"/>
          <w:szCs w:val="16"/>
        </w:rPr>
        <w:t>Esta ficha deverá ser preenchida, assinada pelo discente e orientador</w:t>
      </w:r>
      <w:r w:rsidR="004771D5">
        <w:rPr>
          <w:sz w:val="16"/>
          <w:szCs w:val="16"/>
        </w:rPr>
        <w:t xml:space="preserve"> (só serão aceitas assinaturas no </w:t>
      </w:r>
      <w:proofErr w:type="spellStart"/>
      <w:r w:rsidR="004771D5">
        <w:rPr>
          <w:sz w:val="16"/>
          <w:szCs w:val="16"/>
        </w:rPr>
        <w:t>gov-pr</w:t>
      </w:r>
      <w:proofErr w:type="spellEnd"/>
      <w:r w:rsidR="004771D5">
        <w:rPr>
          <w:sz w:val="16"/>
          <w:szCs w:val="16"/>
        </w:rPr>
        <w:t xml:space="preserve"> ou e-protocolo)</w:t>
      </w:r>
      <w:r w:rsidRPr="005C7641">
        <w:rPr>
          <w:sz w:val="16"/>
          <w:szCs w:val="16"/>
        </w:rPr>
        <w:t xml:space="preserve">. </w:t>
      </w:r>
    </w:p>
    <w:p w14:paraId="114DF542" w14:textId="77777777" w:rsidR="00926D90" w:rsidRPr="005C7641" w:rsidRDefault="00926D90" w:rsidP="00926D90">
      <w:pPr>
        <w:pStyle w:val="Rodap"/>
        <w:numPr>
          <w:ilvl w:val="0"/>
          <w:numId w:val="30"/>
        </w:numPr>
        <w:adjustRightInd w:val="0"/>
        <w:rPr>
          <w:sz w:val="18"/>
          <w:szCs w:val="18"/>
        </w:rPr>
      </w:pPr>
      <w:r w:rsidRPr="005C7641">
        <w:rPr>
          <w:sz w:val="16"/>
          <w:szCs w:val="16"/>
        </w:rPr>
        <w:t>Em caso de dúvidas, consultar o edital vigente de matrículas de disciplina ou entrar em contato através do e-mail mestrado.pali@unespar.edu.br</w:t>
      </w:r>
    </w:p>
    <w:p w14:paraId="183EFB64" w14:textId="77777777" w:rsidR="004248A6" w:rsidRPr="00926D90" w:rsidRDefault="004248A6" w:rsidP="00926D90"/>
    <w:sectPr w:rsidR="004248A6" w:rsidRPr="00926D90" w:rsidSect="00B81C71">
      <w:headerReference w:type="even" r:id="rId9"/>
      <w:headerReference w:type="default" r:id="rId10"/>
      <w:headerReference w:type="first" r:id="rId11"/>
      <w:pgSz w:w="11906" w:h="16838" w:code="9"/>
      <w:pgMar w:top="1673" w:right="851" w:bottom="1135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EB86E" w14:textId="77777777" w:rsidR="00E60870" w:rsidRDefault="00E60870" w:rsidP="00D25635">
      <w:r>
        <w:separator/>
      </w:r>
    </w:p>
  </w:endnote>
  <w:endnote w:type="continuationSeparator" w:id="0">
    <w:p w14:paraId="2D2263B8" w14:textId="77777777" w:rsidR="00E60870" w:rsidRDefault="00E60870" w:rsidP="00D2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23CBA" w14:textId="77777777" w:rsidR="00E60870" w:rsidRDefault="00E60870" w:rsidP="00D25635">
      <w:r>
        <w:separator/>
      </w:r>
    </w:p>
  </w:footnote>
  <w:footnote w:type="continuationSeparator" w:id="0">
    <w:p w14:paraId="53676BF0" w14:textId="77777777" w:rsidR="00E60870" w:rsidRDefault="00E60870" w:rsidP="00D25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E60870" w:rsidP="00D25635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left:0;text-align:left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490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3"/>
      <w:gridCol w:w="5670"/>
      <w:gridCol w:w="2557"/>
    </w:tblGrid>
    <w:tr w:rsidR="00382212" w14:paraId="0E53FB56" w14:textId="77777777" w:rsidTr="00DC0AC7">
      <w:trPr>
        <w:trHeight w:val="709"/>
        <w:jc w:val="center"/>
      </w:trPr>
      <w:tc>
        <w:tcPr>
          <w:tcW w:w="2263" w:type="dxa"/>
          <w:vAlign w:val="center"/>
        </w:tcPr>
        <w:p w14:paraId="4F3EC62E" w14:textId="0585A275" w:rsidR="00382212" w:rsidRDefault="00382212" w:rsidP="00F60523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B61634" wp14:editId="2EA8AB84">
                <wp:extent cx="1006531" cy="1080000"/>
                <wp:effectExtent l="0" t="0" r="3175" b="6350"/>
                <wp:docPr id="1415067402" name="Gráfico 1415067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áfico 1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531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1807F342" w14:textId="77777777" w:rsidR="00382212" w:rsidRPr="00382212" w:rsidRDefault="00382212" w:rsidP="00C243B9">
          <w:pPr>
            <w:pStyle w:val="CabealhoUNESPAR"/>
          </w:pPr>
          <w:r w:rsidRPr="00382212">
            <w:t>UNIVERSIDADE ESTADUAL DO PARANÁ</w:t>
          </w:r>
        </w:p>
        <w:p w14:paraId="3691D608" w14:textId="77777777" w:rsidR="00382212" w:rsidRPr="00382212" w:rsidRDefault="00382212" w:rsidP="00C243B9">
          <w:pPr>
            <w:pStyle w:val="CabealhoUNESPAR"/>
          </w:pPr>
          <w:r w:rsidRPr="00382212">
            <w:rPr>
              <w:i/>
              <w:iCs/>
            </w:rPr>
            <w:t>Campus</w:t>
          </w:r>
          <w:r w:rsidRPr="00382212">
            <w:t xml:space="preserve"> de Paranaguá</w:t>
          </w:r>
        </w:p>
        <w:p w14:paraId="38606F42" w14:textId="77777777" w:rsidR="00382212" w:rsidRPr="00DC0AC7" w:rsidRDefault="00382212" w:rsidP="00C243B9">
          <w:pPr>
            <w:pStyle w:val="CabealhoUNESPAR"/>
            <w:rPr>
              <w:b w:val="0"/>
              <w:bCs w:val="0"/>
              <w:sz w:val="17"/>
              <w:szCs w:val="17"/>
            </w:rPr>
          </w:pPr>
          <w:r w:rsidRPr="00DC0AC7">
            <w:rPr>
              <w:b w:val="0"/>
              <w:bCs w:val="0"/>
              <w:sz w:val="17"/>
              <w:szCs w:val="17"/>
            </w:rPr>
            <w:t>Credenciada pelo Decreto nº 9538, de 05/12/2013 – DOE 05/12/2013</w:t>
          </w:r>
        </w:p>
        <w:p w14:paraId="1671EA13" w14:textId="77777777" w:rsidR="00382212" w:rsidRPr="00DC0AC7" w:rsidRDefault="00382212" w:rsidP="00C243B9">
          <w:pPr>
            <w:pStyle w:val="CabealhoUNESPAR"/>
            <w:rPr>
              <w:b w:val="0"/>
              <w:bCs w:val="0"/>
              <w:sz w:val="17"/>
              <w:szCs w:val="17"/>
            </w:rPr>
          </w:pPr>
          <w:proofErr w:type="spellStart"/>
          <w:r w:rsidRPr="00DC0AC7">
            <w:rPr>
              <w:b w:val="0"/>
              <w:bCs w:val="0"/>
              <w:sz w:val="17"/>
              <w:szCs w:val="17"/>
            </w:rPr>
            <w:t>Recredenciada</w:t>
          </w:r>
          <w:proofErr w:type="spellEnd"/>
          <w:r w:rsidRPr="00DC0AC7">
            <w:rPr>
              <w:b w:val="0"/>
              <w:bCs w:val="0"/>
              <w:sz w:val="17"/>
              <w:szCs w:val="17"/>
            </w:rPr>
            <w:t xml:space="preserve"> pelo Decreto nº 2374. De 14/08/2019 – DOE 18/08/2019</w:t>
          </w:r>
        </w:p>
        <w:p w14:paraId="0328C48B" w14:textId="77777777" w:rsidR="00382212" w:rsidRPr="00DC0AC7" w:rsidRDefault="00382212" w:rsidP="00C243B9">
          <w:pPr>
            <w:pStyle w:val="CabealhoUNESPAR"/>
            <w:rPr>
              <w:b w:val="0"/>
              <w:bCs w:val="0"/>
              <w:sz w:val="17"/>
              <w:szCs w:val="17"/>
            </w:rPr>
          </w:pPr>
          <w:r w:rsidRPr="00DC0AC7">
            <w:rPr>
              <w:b w:val="0"/>
              <w:bCs w:val="0"/>
              <w:sz w:val="17"/>
              <w:szCs w:val="17"/>
            </w:rPr>
            <w:t>Rua Comendador Correa Junior, nº 117 – Centro – Paranaguá/PR.</w:t>
          </w:r>
        </w:p>
        <w:p w14:paraId="3645B026" w14:textId="244B946F" w:rsidR="00382212" w:rsidRPr="00382212" w:rsidRDefault="00382212" w:rsidP="00C243B9">
          <w:pPr>
            <w:pStyle w:val="CabealhoUNESPAR"/>
            <w:rPr>
              <w:sz w:val="16"/>
              <w:szCs w:val="16"/>
              <w:lang w:val="fr-FR"/>
            </w:rPr>
          </w:pPr>
          <w:r w:rsidRPr="00DC0AC7">
            <w:rPr>
              <w:b w:val="0"/>
              <w:bCs w:val="0"/>
              <w:sz w:val="17"/>
              <w:szCs w:val="17"/>
              <w:lang w:val="fr-FR"/>
            </w:rPr>
            <w:t>CEP 83203-560 | Fone (41) 3423-6644 | https://paranagua.unespar.edu.br</w:t>
          </w:r>
        </w:p>
      </w:tc>
      <w:tc>
        <w:tcPr>
          <w:tcW w:w="2557" w:type="dxa"/>
          <w:vAlign w:val="center"/>
        </w:tcPr>
        <w:p w14:paraId="2A8368B0" w14:textId="0288D0D5" w:rsidR="00382212" w:rsidRDefault="00382212" w:rsidP="00F60523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55C02A95" wp14:editId="0910AAB1">
                <wp:extent cx="1323975" cy="1043533"/>
                <wp:effectExtent l="0" t="0" r="0" b="4445"/>
                <wp:docPr id="1838578710" name="Gráfico 18385787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áfico 2"/>
                        <pic:cNvPicPr/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r="-1757"/>
                        <a:stretch/>
                      </pic:blipFill>
                      <pic:spPr bwMode="auto">
                        <a:xfrm>
                          <a:off x="0" y="0"/>
                          <a:ext cx="1324567" cy="10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502CD05" w14:textId="62CE9EEE" w:rsidR="00E65E1B" w:rsidRDefault="00E65E1B" w:rsidP="00F01B5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E60870" w:rsidP="00D25635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left:0;text-align:left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6FE0"/>
    <w:multiLevelType w:val="multilevel"/>
    <w:tmpl w:val="4948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02225"/>
    <w:multiLevelType w:val="multilevel"/>
    <w:tmpl w:val="4FC4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D424C5"/>
    <w:multiLevelType w:val="multilevel"/>
    <w:tmpl w:val="95C6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A31082"/>
    <w:multiLevelType w:val="multilevel"/>
    <w:tmpl w:val="135A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E7795"/>
    <w:multiLevelType w:val="multilevel"/>
    <w:tmpl w:val="761A37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C365BDA"/>
    <w:multiLevelType w:val="hybridMultilevel"/>
    <w:tmpl w:val="A6300F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36731"/>
    <w:multiLevelType w:val="hybridMultilevel"/>
    <w:tmpl w:val="FE8A82AA"/>
    <w:lvl w:ilvl="0" w:tplc="081C9C7E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66" w:hanging="360"/>
      </w:pPr>
    </w:lvl>
    <w:lvl w:ilvl="2" w:tplc="0416001B" w:tentative="1">
      <w:start w:val="1"/>
      <w:numFmt w:val="lowerRoman"/>
      <w:lvlText w:val="%3."/>
      <w:lvlJc w:val="right"/>
      <w:pPr>
        <w:ind w:left="2286" w:hanging="180"/>
      </w:pPr>
    </w:lvl>
    <w:lvl w:ilvl="3" w:tplc="0416000F" w:tentative="1">
      <w:start w:val="1"/>
      <w:numFmt w:val="decimal"/>
      <w:lvlText w:val="%4."/>
      <w:lvlJc w:val="left"/>
      <w:pPr>
        <w:ind w:left="3006" w:hanging="360"/>
      </w:pPr>
    </w:lvl>
    <w:lvl w:ilvl="4" w:tplc="04160019" w:tentative="1">
      <w:start w:val="1"/>
      <w:numFmt w:val="lowerLetter"/>
      <w:lvlText w:val="%5."/>
      <w:lvlJc w:val="left"/>
      <w:pPr>
        <w:ind w:left="3726" w:hanging="360"/>
      </w:pPr>
    </w:lvl>
    <w:lvl w:ilvl="5" w:tplc="0416001B" w:tentative="1">
      <w:start w:val="1"/>
      <w:numFmt w:val="lowerRoman"/>
      <w:lvlText w:val="%6."/>
      <w:lvlJc w:val="right"/>
      <w:pPr>
        <w:ind w:left="4446" w:hanging="180"/>
      </w:pPr>
    </w:lvl>
    <w:lvl w:ilvl="6" w:tplc="0416000F" w:tentative="1">
      <w:start w:val="1"/>
      <w:numFmt w:val="decimal"/>
      <w:lvlText w:val="%7."/>
      <w:lvlJc w:val="left"/>
      <w:pPr>
        <w:ind w:left="5166" w:hanging="360"/>
      </w:pPr>
    </w:lvl>
    <w:lvl w:ilvl="7" w:tplc="04160019" w:tentative="1">
      <w:start w:val="1"/>
      <w:numFmt w:val="lowerLetter"/>
      <w:lvlText w:val="%8."/>
      <w:lvlJc w:val="left"/>
      <w:pPr>
        <w:ind w:left="5886" w:hanging="360"/>
      </w:pPr>
    </w:lvl>
    <w:lvl w:ilvl="8" w:tplc="0416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8" w15:restartNumberingAfterBreak="0">
    <w:nsid w:val="2EEC3F4A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4875C05"/>
    <w:multiLevelType w:val="hybridMultilevel"/>
    <w:tmpl w:val="9AE823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B616C"/>
    <w:multiLevelType w:val="multilevel"/>
    <w:tmpl w:val="446C643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192E48"/>
    <w:multiLevelType w:val="multilevel"/>
    <w:tmpl w:val="6E90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770B1C"/>
    <w:multiLevelType w:val="hybridMultilevel"/>
    <w:tmpl w:val="2B4A0A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A2880"/>
    <w:multiLevelType w:val="hybridMultilevel"/>
    <w:tmpl w:val="A40CF3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611A0"/>
    <w:multiLevelType w:val="hybridMultilevel"/>
    <w:tmpl w:val="30CEC2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69782F"/>
    <w:multiLevelType w:val="hybridMultilevel"/>
    <w:tmpl w:val="197E4CE6"/>
    <w:lvl w:ilvl="0" w:tplc="04160019">
      <w:start w:val="1"/>
      <w:numFmt w:val="lowerLetter"/>
      <w:lvlText w:val="%1."/>
      <w:lvlJc w:val="left"/>
      <w:pPr>
        <w:ind w:left="8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66" w:hanging="360"/>
      </w:pPr>
    </w:lvl>
    <w:lvl w:ilvl="2" w:tplc="FFFFFFFF" w:tentative="1">
      <w:start w:val="1"/>
      <w:numFmt w:val="lowerRoman"/>
      <w:lvlText w:val="%3."/>
      <w:lvlJc w:val="right"/>
      <w:pPr>
        <w:ind w:left="2286" w:hanging="180"/>
      </w:pPr>
    </w:lvl>
    <w:lvl w:ilvl="3" w:tplc="FFFFFFFF" w:tentative="1">
      <w:start w:val="1"/>
      <w:numFmt w:val="decimal"/>
      <w:lvlText w:val="%4."/>
      <w:lvlJc w:val="left"/>
      <w:pPr>
        <w:ind w:left="3006" w:hanging="360"/>
      </w:pPr>
    </w:lvl>
    <w:lvl w:ilvl="4" w:tplc="FFFFFFFF" w:tentative="1">
      <w:start w:val="1"/>
      <w:numFmt w:val="lowerLetter"/>
      <w:lvlText w:val="%5."/>
      <w:lvlJc w:val="left"/>
      <w:pPr>
        <w:ind w:left="3726" w:hanging="360"/>
      </w:pPr>
    </w:lvl>
    <w:lvl w:ilvl="5" w:tplc="FFFFFFFF" w:tentative="1">
      <w:start w:val="1"/>
      <w:numFmt w:val="lowerRoman"/>
      <w:lvlText w:val="%6."/>
      <w:lvlJc w:val="right"/>
      <w:pPr>
        <w:ind w:left="4446" w:hanging="180"/>
      </w:pPr>
    </w:lvl>
    <w:lvl w:ilvl="6" w:tplc="FFFFFFFF" w:tentative="1">
      <w:start w:val="1"/>
      <w:numFmt w:val="decimal"/>
      <w:lvlText w:val="%7."/>
      <w:lvlJc w:val="left"/>
      <w:pPr>
        <w:ind w:left="5166" w:hanging="360"/>
      </w:pPr>
    </w:lvl>
    <w:lvl w:ilvl="7" w:tplc="FFFFFFFF" w:tentative="1">
      <w:start w:val="1"/>
      <w:numFmt w:val="lowerLetter"/>
      <w:lvlText w:val="%8."/>
      <w:lvlJc w:val="left"/>
      <w:pPr>
        <w:ind w:left="5886" w:hanging="360"/>
      </w:pPr>
    </w:lvl>
    <w:lvl w:ilvl="8" w:tplc="FFFFFFFF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7" w15:restartNumberingAfterBreak="0">
    <w:nsid w:val="578F605C"/>
    <w:multiLevelType w:val="multilevel"/>
    <w:tmpl w:val="066470A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8545F0C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9B53786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B8462E9"/>
    <w:multiLevelType w:val="multilevel"/>
    <w:tmpl w:val="066470A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BA5714D"/>
    <w:multiLevelType w:val="hybridMultilevel"/>
    <w:tmpl w:val="336660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947DD9"/>
    <w:multiLevelType w:val="multilevel"/>
    <w:tmpl w:val="A9B63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655C82"/>
    <w:multiLevelType w:val="hybridMultilevel"/>
    <w:tmpl w:val="06C4DB34"/>
    <w:lvl w:ilvl="0" w:tplc="0416000F">
      <w:start w:val="1"/>
      <w:numFmt w:val="decimal"/>
      <w:lvlText w:val="%1."/>
      <w:lvlJc w:val="left"/>
      <w:pPr>
        <w:ind w:left="3970"/>
      </w:pPr>
      <w:rPr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0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2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6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9CA1503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C935B53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CF4792"/>
    <w:multiLevelType w:val="multilevel"/>
    <w:tmpl w:val="F9327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EB536A4"/>
    <w:multiLevelType w:val="hybridMultilevel"/>
    <w:tmpl w:val="F48431C6"/>
    <w:lvl w:ilvl="0" w:tplc="F176F51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7989457">
    <w:abstractNumId w:val="3"/>
  </w:num>
  <w:num w:numId="2" w16cid:durableId="40402622">
    <w:abstractNumId w:val="21"/>
  </w:num>
  <w:num w:numId="3" w16cid:durableId="1757556418">
    <w:abstractNumId w:val="20"/>
  </w:num>
  <w:num w:numId="4" w16cid:durableId="1554385725">
    <w:abstractNumId w:val="15"/>
  </w:num>
  <w:num w:numId="5" w16cid:durableId="1065645737">
    <w:abstractNumId w:val="25"/>
  </w:num>
  <w:num w:numId="6" w16cid:durableId="878200275">
    <w:abstractNumId w:val="8"/>
  </w:num>
  <w:num w:numId="7" w16cid:durableId="2005663896">
    <w:abstractNumId w:val="7"/>
  </w:num>
  <w:num w:numId="8" w16cid:durableId="124082739">
    <w:abstractNumId w:val="16"/>
  </w:num>
  <w:num w:numId="9" w16cid:durableId="1653824673">
    <w:abstractNumId w:val="18"/>
  </w:num>
  <w:num w:numId="10" w16cid:durableId="839344804">
    <w:abstractNumId w:val="26"/>
  </w:num>
  <w:num w:numId="11" w16cid:durableId="1609389342">
    <w:abstractNumId w:val="5"/>
  </w:num>
  <w:num w:numId="12" w16cid:durableId="1502624865">
    <w:abstractNumId w:val="19"/>
  </w:num>
  <w:num w:numId="13" w16cid:durableId="1416439282">
    <w:abstractNumId w:val="27"/>
  </w:num>
  <w:num w:numId="14" w16cid:durableId="1848717194">
    <w:abstractNumId w:val="6"/>
  </w:num>
  <w:num w:numId="15" w16cid:durableId="1193688261">
    <w:abstractNumId w:val="23"/>
  </w:num>
  <w:num w:numId="16" w16cid:durableId="306328690">
    <w:abstractNumId w:val="24"/>
  </w:num>
  <w:num w:numId="17" w16cid:durableId="369111073">
    <w:abstractNumId w:val="11"/>
  </w:num>
  <w:num w:numId="18" w16cid:durableId="520316124">
    <w:abstractNumId w:val="4"/>
  </w:num>
  <w:num w:numId="19" w16cid:durableId="1881165821">
    <w:abstractNumId w:val="1"/>
  </w:num>
  <w:num w:numId="20" w16cid:durableId="483474402">
    <w:abstractNumId w:val="29"/>
  </w:num>
  <w:num w:numId="21" w16cid:durableId="1578395124">
    <w:abstractNumId w:val="17"/>
  </w:num>
  <w:num w:numId="22" w16cid:durableId="2115243273">
    <w:abstractNumId w:val="28"/>
  </w:num>
  <w:num w:numId="23" w16cid:durableId="1166629429">
    <w:abstractNumId w:val="22"/>
  </w:num>
  <w:num w:numId="24" w16cid:durableId="1580094846">
    <w:abstractNumId w:val="10"/>
  </w:num>
  <w:num w:numId="25" w16cid:durableId="168251681">
    <w:abstractNumId w:val="2"/>
  </w:num>
  <w:num w:numId="26" w16cid:durableId="1031416720">
    <w:abstractNumId w:val="12"/>
  </w:num>
  <w:num w:numId="27" w16cid:durableId="707491942">
    <w:abstractNumId w:val="13"/>
  </w:num>
  <w:num w:numId="28" w16cid:durableId="2142992128">
    <w:abstractNumId w:val="9"/>
  </w:num>
  <w:num w:numId="29" w16cid:durableId="744186784">
    <w:abstractNumId w:val="0"/>
  </w:num>
  <w:num w:numId="30" w16cid:durableId="5052913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004BF"/>
    <w:rsid w:val="00003C99"/>
    <w:rsid w:val="000043F6"/>
    <w:rsid w:val="00005423"/>
    <w:rsid w:val="000104E7"/>
    <w:rsid w:val="00013530"/>
    <w:rsid w:val="00015347"/>
    <w:rsid w:val="00015A37"/>
    <w:rsid w:val="00031BB1"/>
    <w:rsid w:val="0003508A"/>
    <w:rsid w:val="00036A91"/>
    <w:rsid w:val="0004360F"/>
    <w:rsid w:val="00045E37"/>
    <w:rsid w:val="000462A2"/>
    <w:rsid w:val="00046F8C"/>
    <w:rsid w:val="00047BC2"/>
    <w:rsid w:val="00051150"/>
    <w:rsid w:val="00052713"/>
    <w:rsid w:val="0005580E"/>
    <w:rsid w:val="00062513"/>
    <w:rsid w:val="00062B5F"/>
    <w:rsid w:val="00065DD7"/>
    <w:rsid w:val="00070CCE"/>
    <w:rsid w:val="00073937"/>
    <w:rsid w:val="000744E1"/>
    <w:rsid w:val="00077EEE"/>
    <w:rsid w:val="00081678"/>
    <w:rsid w:val="00081E28"/>
    <w:rsid w:val="00087F1B"/>
    <w:rsid w:val="00092AC0"/>
    <w:rsid w:val="000941F4"/>
    <w:rsid w:val="00094373"/>
    <w:rsid w:val="00096968"/>
    <w:rsid w:val="000A36CE"/>
    <w:rsid w:val="000A4C5E"/>
    <w:rsid w:val="000A5F2E"/>
    <w:rsid w:val="000A6171"/>
    <w:rsid w:val="000B29B0"/>
    <w:rsid w:val="000B2FB7"/>
    <w:rsid w:val="000C1E41"/>
    <w:rsid w:val="000C3F27"/>
    <w:rsid w:val="000C6227"/>
    <w:rsid w:val="000D0F23"/>
    <w:rsid w:val="000E788A"/>
    <w:rsid w:val="000F0FF0"/>
    <w:rsid w:val="000F5CA4"/>
    <w:rsid w:val="001008BB"/>
    <w:rsid w:val="0010203D"/>
    <w:rsid w:val="00103FEC"/>
    <w:rsid w:val="00112819"/>
    <w:rsid w:val="00113509"/>
    <w:rsid w:val="0012317A"/>
    <w:rsid w:val="001244CE"/>
    <w:rsid w:val="001262A6"/>
    <w:rsid w:val="001312D9"/>
    <w:rsid w:val="001339C5"/>
    <w:rsid w:val="00133B54"/>
    <w:rsid w:val="00141432"/>
    <w:rsid w:val="0014255C"/>
    <w:rsid w:val="00142932"/>
    <w:rsid w:val="001438BB"/>
    <w:rsid w:val="00152583"/>
    <w:rsid w:val="00161B9F"/>
    <w:rsid w:val="00164B6E"/>
    <w:rsid w:val="0016767E"/>
    <w:rsid w:val="00170630"/>
    <w:rsid w:val="00171A9D"/>
    <w:rsid w:val="00172E2B"/>
    <w:rsid w:val="00176C28"/>
    <w:rsid w:val="00177B69"/>
    <w:rsid w:val="00180BFE"/>
    <w:rsid w:val="001825E7"/>
    <w:rsid w:val="00183146"/>
    <w:rsid w:val="00184172"/>
    <w:rsid w:val="001849D6"/>
    <w:rsid w:val="00184A0E"/>
    <w:rsid w:val="00184A6C"/>
    <w:rsid w:val="00184DA8"/>
    <w:rsid w:val="00185DD2"/>
    <w:rsid w:val="0018603D"/>
    <w:rsid w:val="00186C8F"/>
    <w:rsid w:val="001873E9"/>
    <w:rsid w:val="001918F9"/>
    <w:rsid w:val="00191EAE"/>
    <w:rsid w:val="001963EB"/>
    <w:rsid w:val="001A06AB"/>
    <w:rsid w:val="001A76F7"/>
    <w:rsid w:val="001B0956"/>
    <w:rsid w:val="001B2E8A"/>
    <w:rsid w:val="001B64BB"/>
    <w:rsid w:val="001B6C18"/>
    <w:rsid w:val="001C1098"/>
    <w:rsid w:val="001C26E7"/>
    <w:rsid w:val="001C3506"/>
    <w:rsid w:val="001C352B"/>
    <w:rsid w:val="001C3934"/>
    <w:rsid w:val="001C3BF6"/>
    <w:rsid w:val="001D50DD"/>
    <w:rsid w:val="001D595C"/>
    <w:rsid w:val="001D78CE"/>
    <w:rsid w:val="001E5453"/>
    <w:rsid w:val="001F13B3"/>
    <w:rsid w:val="001F18F3"/>
    <w:rsid w:val="001F2F16"/>
    <w:rsid w:val="001F45B9"/>
    <w:rsid w:val="001F52CD"/>
    <w:rsid w:val="001F76C2"/>
    <w:rsid w:val="0020039B"/>
    <w:rsid w:val="002003F8"/>
    <w:rsid w:val="002120A8"/>
    <w:rsid w:val="00213612"/>
    <w:rsid w:val="002144F1"/>
    <w:rsid w:val="002149C1"/>
    <w:rsid w:val="002169BA"/>
    <w:rsid w:val="00220700"/>
    <w:rsid w:val="00224344"/>
    <w:rsid w:val="00224BB1"/>
    <w:rsid w:val="00225539"/>
    <w:rsid w:val="00232006"/>
    <w:rsid w:val="002328D8"/>
    <w:rsid w:val="00233CAB"/>
    <w:rsid w:val="0024098E"/>
    <w:rsid w:val="002410D7"/>
    <w:rsid w:val="002421F5"/>
    <w:rsid w:val="00242458"/>
    <w:rsid w:val="00246B0D"/>
    <w:rsid w:val="0025107B"/>
    <w:rsid w:val="00252FDE"/>
    <w:rsid w:val="00261A21"/>
    <w:rsid w:val="002620A8"/>
    <w:rsid w:val="00262383"/>
    <w:rsid w:val="00267E20"/>
    <w:rsid w:val="002743A7"/>
    <w:rsid w:val="002745AA"/>
    <w:rsid w:val="00277028"/>
    <w:rsid w:val="00281624"/>
    <w:rsid w:val="00281C90"/>
    <w:rsid w:val="0028213B"/>
    <w:rsid w:val="00282A67"/>
    <w:rsid w:val="00286FA0"/>
    <w:rsid w:val="00291478"/>
    <w:rsid w:val="00291C89"/>
    <w:rsid w:val="00292B2E"/>
    <w:rsid w:val="00292CC0"/>
    <w:rsid w:val="002938E2"/>
    <w:rsid w:val="002977D8"/>
    <w:rsid w:val="002A0024"/>
    <w:rsid w:val="002A195A"/>
    <w:rsid w:val="002A21B9"/>
    <w:rsid w:val="002A6D25"/>
    <w:rsid w:val="002B034D"/>
    <w:rsid w:val="002B2E37"/>
    <w:rsid w:val="002B5766"/>
    <w:rsid w:val="002B69AF"/>
    <w:rsid w:val="002B796A"/>
    <w:rsid w:val="002C02B1"/>
    <w:rsid w:val="002C4E1A"/>
    <w:rsid w:val="002D0C7C"/>
    <w:rsid w:val="002D363C"/>
    <w:rsid w:val="002D3730"/>
    <w:rsid w:val="002D7382"/>
    <w:rsid w:val="002E2915"/>
    <w:rsid w:val="002F115A"/>
    <w:rsid w:val="002F46A3"/>
    <w:rsid w:val="003000F3"/>
    <w:rsid w:val="00305BDB"/>
    <w:rsid w:val="00311068"/>
    <w:rsid w:val="00311AEC"/>
    <w:rsid w:val="00321011"/>
    <w:rsid w:val="003246AF"/>
    <w:rsid w:val="003252ED"/>
    <w:rsid w:val="003252F0"/>
    <w:rsid w:val="0032633D"/>
    <w:rsid w:val="0032709C"/>
    <w:rsid w:val="00330C6E"/>
    <w:rsid w:val="003316DA"/>
    <w:rsid w:val="00331D37"/>
    <w:rsid w:val="0034012C"/>
    <w:rsid w:val="00340FBB"/>
    <w:rsid w:val="00342DB4"/>
    <w:rsid w:val="003468AA"/>
    <w:rsid w:val="00354A63"/>
    <w:rsid w:val="00362F73"/>
    <w:rsid w:val="00363827"/>
    <w:rsid w:val="00370020"/>
    <w:rsid w:val="00372F61"/>
    <w:rsid w:val="00375217"/>
    <w:rsid w:val="003771F8"/>
    <w:rsid w:val="0038092E"/>
    <w:rsid w:val="00381B83"/>
    <w:rsid w:val="00382212"/>
    <w:rsid w:val="00390A89"/>
    <w:rsid w:val="003946C2"/>
    <w:rsid w:val="00394798"/>
    <w:rsid w:val="00395703"/>
    <w:rsid w:val="003973C9"/>
    <w:rsid w:val="00397AFD"/>
    <w:rsid w:val="003A315E"/>
    <w:rsid w:val="003A637B"/>
    <w:rsid w:val="003B0B08"/>
    <w:rsid w:val="003B26F6"/>
    <w:rsid w:val="003B62DF"/>
    <w:rsid w:val="003B76DC"/>
    <w:rsid w:val="003C5BC1"/>
    <w:rsid w:val="003D118B"/>
    <w:rsid w:val="003D238B"/>
    <w:rsid w:val="003D44C5"/>
    <w:rsid w:val="003D54B5"/>
    <w:rsid w:val="003E3B31"/>
    <w:rsid w:val="003E69F3"/>
    <w:rsid w:val="003E71F3"/>
    <w:rsid w:val="003F1294"/>
    <w:rsid w:val="003F1A5A"/>
    <w:rsid w:val="00400EB6"/>
    <w:rsid w:val="00402E0C"/>
    <w:rsid w:val="0040343F"/>
    <w:rsid w:val="00403451"/>
    <w:rsid w:val="004037DF"/>
    <w:rsid w:val="004050D9"/>
    <w:rsid w:val="00407E10"/>
    <w:rsid w:val="0041191F"/>
    <w:rsid w:val="00413573"/>
    <w:rsid w:val="00413881"/>
    <w:rsid w:val="004158EA"/>
    <w:rsid w:val="0041615A"/>
    <w:rsid w:val="004200D9"/>
    <w:rsid w:val="00420305"/>
    <w:rsid w:val="004221F7"/>
    <w:rsid w:val="004248A6"/>
    <w:rsid w:val="004308FB"/>
    <w:rsid w:val="004316D5"/>
    <w:rsid w:val="00433365"/>
    <w:rsid w:val="004339D0"/>
    <w:rsid w:val="00434BBB"/>
    <w:rsid w:val="0043593A"/>
    <w:rsid w:val="00436763"/>
    <w:rsid w:val="00436C55"/>
    <w:rsid w:val="00437D5E"/>
    <w:rsid w:val="00440148"/>
    <w:rsid w:val="004438C3"/>
    <w:rsid w:val="00443FC8"/>
    <w:rsid w:val="004440FD"/>
    <w:rsid w:val="004456A1"/>
    <w:rsid w:val="004520F8"/>
    <w:rsid w:val="00456428"/>
    <w:rsid w:val="004570F5"/>
    <w:rsid w:val="004611B2"/>
    <w:rsid w:val="00461289"/>
    <w:rsid w:val="004619FF"/>
    <w:rsid w:val="004633B5"/>
    <w:rsid w:val="00463A4B"/>
    <w:rsid w:val="0046509A"/>
    <w:rsid w:val="004667CE"/>
    <w:rsid w:val="00471072"/>
    <w:rsid w:val="00471716"/>
    <w:rsid w:val="00474F26"/>
    <w:rsid w:val="004771D5"/>
    <w:rsid w:val="00481879"/>
    <w:rsid w:val="00481A96"/>
    <w:rsid w:val="00483FE4"/>
    <w:rsid w:val="00485754"/>
    <w:rsid w:val="00486653"/>
    <w:rsid w:val="0049042D"/>
    <w:rsid w:val="00494894"/>
    <w:rsid w:val="004A1DE8"/>
    <w:rsid w:val="004A2998"/>
    <w:rsid w:val="004A312C"/>
    <w:rsid w:val="004A415D"/>
    <w:rsid w:val="004A44C1"/>
    <w:rsid w:val="004A54FC"/>
    <w:rsid w:val="004A5C42"/>
    <w:rsid w:val="004A6A02"/>
    <w:rsid w:val="004A7725"/>
    <w:rsid w:val="004B7345"/>
    <w:rsid w:val="004C0EF9"/>
    <w:rsid w:val="004C5981"/>
    <w:rsid w:val="004C62B2"/>
    <w:rsid w:val="004C6626"/>
    <w:rsid w:val="004C6FCD"/>
    <w:rsid w:val="004D1936"/>
    <w:rsid w:val="004D2EAE"/>
    <w:rsid w:val="004D74D7"/>
    <w:rsid w:val="004E243C"/>
    <w:rsid w:val="004E24A3"/>
    <w:rsid w:val="004E380C"/>
    <w:rsid w:val="004E6F6D"/>
    <w:rsid w:val="004F182A"/>
    <w:rsid w:val="004F2D57"/>
    <w:rsid w:val="004F2FCC"/>
    <w:rsid w:val="004F3D18"/>
    <w:rsid w:val="00501895"/>
    <w:rsid w:val="00501DA9"/>
    <w:rsid w:val="00504338"/>
    <w:rsid w:val="00504341"/>
    <w:rsid w:val="00507268"/>
    <w:rsid w:val="005110A2"/>
    <w:rsid w:val="00512953"/>
    <w:rsid w:val="00515F40"/>
    <w:rsid w:val="00516051"/>
    <w:rsid w:val="00516535"/>
    <w:rsid w:val="00516D19"/>
    <w:rsid w:val="0052274F"/>
    <w:rsid w:val="00525849"/>
    <w:rsid w:val="005303B0"/>
    <w:rsid w:val="0053290F"/>
    <w:rsid w:val="005336BB"/>
    <w:rsid w:val="00534830"/>
    <w:rsid w:val="00535665"/>
    <w:rsid w:val="0053596F"/>
    <w:rsid w:val="00536BF3"/>
    <w:rsid w:val="00536E51"/>
    <w:rsid w:val="00537356"/>
    <w:rsid w:val="00544F35"/>
    <w:rsid w:val="00553E06"/>
    <w:rsid w:val="005542DB"/>
    <w:rsid w:val="00554E50"/>
    <w:rsid w:val="00557A67"/>
    <w:rsid w:val="005638E1"/>
    <w:rsid w:val="00564155"/>
    <w:rsid w:val="005654CB"/>
    <w:rsid w:val="00570EFC"/>
    <w:rsid w:val="0057292D"/>
    <w:rsid w:val="00580971"/>
    <w:rsid w:val="005813A6"/>
    <w:rsid w:val="00584150"/>
    <w:rsid w:val="0058643D"/>
    <w:rsid w:val="00592156"/>
    <w:rsid w:val="00595112"/>
    <w:rsid w:val="0059584C"/>
    <w:rsid w:val="00596FC3"/>
    <w:rsid w:val="005A4641"/>
    <w:rsid w:val="005A49E9"/>
    <w:rsid w:val="005B6222"/>
    <w:rsid w:val="005B742D"/>
    <w:rsid w:val="005C1220"/>
    <w:rsid w:val="005C1FF0"/>
    <w:rsid w:val="005C234B"/>
    <w:rsid w:val="005C45A9"/>
    <w:rsid w:val="005C742F"/>
    <w:rsid w:val="005C7641"/>
    <w:rsid w:val="005D2932"/>
    <w:rsid w:val="005D2A8A"/>
    <w:rsid w:val="005D3401"/>
    <w:rsid w:val="005D5755"/>
    <w:rsid w:val="005F0066"/>
    <w:rsid w:val="005F27F5"/>
    <w:rsid w:val="005F42C4"/>
    <w:rsid w:val="005F753F"/>
    <w:rsid w:val="005F76B4"/>
    <w:rsid w:val="0060091F"/>
    <w:rsid w:val="00601091"/>
    <w:rsid w:val="00604589"/>
    <w:rsid w:val="00612AC4"/>
    <w:rsid w:val="0061436C"/>
    <w:rsid w:val="00615170"/>
    <w:rsid w:val="00621F23"/>
    <w:rsid w:val="00625A7E"/>
    <w:rsid w:val="00626998"/>
    <w:rsid w:val="0063142F"/>
    <w:rsid w:val="00631443"/>
    <w:rsid w:val="00631B97"/>
    <w:rsid w:val="006330F0"/>
    <w:rsid w:val="0064127B"/>
    <w:rsid w:val="006416B3"/>
    <w:rsid w:val="0064618E"/>
    <w:rsid w:val="00662444"/>
    <w:rsid w:val="00666515"/>
    <w:rsid w:val="00671E9A"/>
    <w:rsid w:val="00673D7E"/>
    <w:rsid w:val="00677B77"/>
    <w:rsid w:val="0068025B"/>
    <w:rsid w:val="0068637D"/>
    <w:rsid w:val="00693B61"/>
    <w:rsid w:val="006A2382"/>
    <w:rsid w:val="006A4D2F"/>
    <w:rsid w:val="006A546E"/>
    <w:rsid w:val="006A6DFC"/>
    <w:rsid w:val="006B31E6"/>
    <w:rsid w:val="006B3C92"/>
    <w:rsid w:val="006C1463"/>
    <w:rsid w:val="006C16BF"/>
    <w:rsid w:val="006C505D"/>
    <w:rsid w:val="006C654C"/>
    <w:rsid w:val="006C6992"/>
    <w:rsid w:val="006D0608"/>
    <w:rsid w:val="006D1022"/>
    <w:rsid w:val="006D10E6"/>
    <w:rsid w:val="006D528A"/>
    <w:rsid w:val="006E394C"/>
    <w:rsid w:val="006E4C35"/>
    <w:rsid w:val="006E6A00"/>
    <w:rsid w:val="006F33A0"/>
    <w:rsid w:val="006F7E54"/>
    <w:rsid w:val="00703BCD"/>
    <w:rsid w:val="00710565"/>
    <w:rsid w:val="00711778"/>
    <w:rsid w:val="00722801"/>
    <w:rsid w:val="007229B0"/>
    <w:rsid w:val="00724853"/>
    <w:rsid w:val="00724DB0"/>
    <w:rsid w:val="00725BFE"/>
    <w:rsid w:val="00727A0B"/>
    <w:rsid w:val="00733C88"/>
    <w:rsid w:val="007358EC"/>
    <w:rsid w:val="00735EBA"/>
    <w:rsid w:val="007376A1"/>
    <w:rsid w:val="007400B8"/>
    <w:rsid w:val="00741C49"/>
    <w:rsid w:val="00741D01"/>
    <w:rsid w:val="00744E52"/>
    <w:rsid w:val="00745763"/>
    <w:rsid w:val="0075179D"/>
    <w:rsid w:val="00751B1E"/>
    <w:rsid w:val="007571E6"/>
    <w:rsid w:val="007638DF"/>
    <w:rsid w:val="00770C63"/>
    <w:rsid w:val="00771917"/>
    <w:rsid w:val="00771D6C"/>
    <w:rsid w:val="0077252C"/>
    <w:rsid w:val="007735F5"/>
    <w:rsid w:val="007751F2"/>
    <w:rsid w:val="00782AF9"/>
    <w:rsid w:val="00783A07"/>
    <w:rsid w:val="00783F7F"/>
    <w:rsid w:val="00785009"/>
    <w:rsid w:val="007870B2"/>
    <w:rsid w:val="007871F7"/>
    <w:rsid w:val="007976D7"/>
    <w:rsid w:val="007A2852"/>
    <w:rsid w:val="007A31A8"/>
    <w:rsid w:val="007A353B"/>
    <w:rsid w:val="007A35AA"/>
    <w:rsid w:val="007A59ED"/>
    <w:rsid w:val="007B2E1F"/>
    <w:rsid w:val="007B6980"/>
    <w:rsid w:val="007B6EA8"/>
    <w:rsid w:val="007C383D"/>
    <w:rsid w:val="007D43BB"/>
    <w:rsid w:val="007E1C65"/>
    <w:rsid w:val="007E3150"/>
    <w:rsid w:val="007E4ACD"/>
    <w:rsid w:val="007F484C"/>
    <w:rsid w:val="007F562F"/>
    <w:rsid w:val="007F5CE3"/>
    <w:rsid w:val="00801A7B"/>
    <w:rsid w:val="00801DBB"/>
    <w:rsid w:val="0080217F"/>
    <w:rsid w:val="00802A10"/>
    <w:rsid w:val="00802C34"/>
    <w:rsid w:val="0080586F"/>
    <w:rsid w:val="0082247E"/>
    <w:rsid w:val="0082307F"/>
    <w:rsid w:val="00823EDB"/>
    <w:rsid w:val="0082465B"/>
    <w:rsid w:val="00825383"/>
    <w:rsid w:val="00826822"/>
    <w:rsid w:val="00826A63"/>
    <w:rsid w:val="00827144"/>
    <w:rsid w:val="008316B6"/>
    <w:rsid w:val="00835910"/>
    <w:rsid w:val="00836A4F"/>
    <w:rsid w:val="0084018B"/>
    <w:rsid w:val="00854609"/>
    <w:rsid w:val="00854A97"/>
    <w:rsid w:val="0085552A"/>
    <w:rsid w:val="00857556"/>
    <w:rsid w:val="00863143"/>
    <w:rsid w:val="00863D00"/>
    <w:rsid w:val="00863E93"/>
    <w:rsid w:val="008643BB"/>
    <w:rsid w:val="0087014B"/>
    <w:rsid w:val="00872C61"/>
    <w:rsid w:val="008767D3"/>
    <w:rsid w:val="00881FFD"/>
    <w:rsid w:val="008845FD"/>
    <w:rsid w:val="00887FB2"/>
    <w:rsid w:val="0089084A"/>
    <w:rsid w:val="00891555"/>
    <w:rsid w:val="00891A30"/>
    <w:rsid w:val="0089535B"/>
    <w:rsid w:val="00896D40"/>
    <w:rsid w:val="00897A82"/>
    <w:rsid w:val="008A187B"/>
    <w:rsid w:val="008A2387"/>
    <w:rsid w:val="008A2894"/>
    <w:rsid w:val="008A6F1C"/>
    <w:rsid w:val="008B022A"/>
    <w:rsid w:val="008B66A6"/>
    <w:rsid w:val="008B6ED2"/>
    <w:rsid w:val="008C06F9"/>
    <w:rsid w:val="008C232E"/>
    <w:rsid w:val="008C4BC6"/>
    <w:rsid w:val="008C4FA2"/>
    <w:rsid w:val="008C6DD0"/>
    <w:rsid w:val="008D143A"/>
    <w:rsid w:val="008D5728"/>
    <w:rsid w:val="008E31BD"/>
    <w:rsid w:val="008E402C"/>
    <w:rsid w:val="008E78D9"/>
    <w:rsid w:val="008F63CF"/>
    <w:rsid w:val="009002F3"/>
    <w:rsid w:val="009024F3"/>
    <w:rsid w:val="00917DAF"/>
    <w:rsid w:val="00921636"/>
    <w:rsid w:val="009245BB"/>
    <w:rsid w:val="009256EB"/>
    <w:rsid w:val="0092639F"/>
    <w:rsid w:val="00926D90"/>
    <w:rsid w:val="00927A4F"/>
    <w:rsid w:val="0093188F"/>
    <w:rsid w:val="00933A5E"/>
    <w:rsid w:val="00934BA5"/>
    <w:rsid w:val="00935850"/>
    <w:rsid w:val="009415C2"/>
    <w:rsid w:val="00943A5E"/>
    <w:rsid w:val="009447D0"/>
    <w:rsid w:val="00944E22"/>
    <w:rsid w:val="00946D60"/>
    <w:rsid w:val="00954496"/>
    <w:rsid w:val="00961818"/>
    <w:rsid w:val="009618E1"/>
    <w:rsid w:val="00961E4B"/>
    <w:rsid w:val="0096705E"/>
    <w:rsid w:val="00974401"/>
    <w:rsid w:val="009750C2"/>
    <w:rsid w:val="009759C7"/>
    <w:rsid w:val="0099555B"/>
    <w:rsid w:val="009972D1"/>
    <w:rsid w:val="009A0BBA"/>
    <w:rsid w:val="009A152E"/>
    <w:rsid w:val="009A5A11"/>
    <w:rsid w:val="009A65F7"/>
    <w:rsid w:val="009B5766"/>
    <w:rsid w:val="009C1E49"/>
    <w:rsid w:val="009C6D67"/>
    <w:rsid w:val="009C7CE3"/>
    <w:rsid w:val="009D355D"/>
    <w:rsid w:val="009D4F9A"/>
    <w:rsid w:val="009E1431"/>
    <w:rsid w:val="009E2537"/>
    <w:rsid w:val="009E5C5D"/>
    <w:rsid w:val="009E6CBC"/>
    <w:rsid w:val="009F5B59"/>
    <w:rsid w:val="009F6210"/>
    <w:rsid w:val="009F7ED4"/>
    <w:rsid w:val="00A05562"/>
    <w:rsid w:val="00A05B73"/>
    <w:rsid w:val="00A1152B"/>
    <w:rsid w:val="00A20CBA"/>
    <w:rsid w:val="00A23C24"/>
    <w:rsid w:val="00A25DCE"/>
    <w:rsid w:val="00A30478"/>
    <w:rsid w:val="00A32C23"/>
    <w:rsid w:val="00A32F81"/>
    <w:rsid w:val="00A41004"/>
    <w:rsid w:val="00A41455"/>
    <w:rsid w:val="00A425F7"/>
    <w:rsid w:val="00A46305"/>
    <w:rsid w:val="00A46F2C"/>
    <w:rsid w:val="00A52878"/>
    <w:rsid w:val="00A53075"/>
    <w:rsid w:val="00A55918"/>
    <w:rsid w:val="00A57A54"/>
    <w:rsid w:val="00A62860"/>
    <w:rsid w:val="00A63F30"/>
    <w:rsid w:val="00A64835"/>
    <w:rsid w:val="00A64BFC"/>
    <w:rsid w:val="00A70F30"/>
    <w:rsid w:val="00A72C15"/>
    <w:rsid w:val="00A808D0"/>
    <w:rsid w:val="00A815D5"/>
    <w:rsid w:val="00A84E08"/>
    <w:rsid w:val="00A93BC0"/>
    <w:rsid w:val="00A95D02"/>
    <w:rsid w:val="00A96F06"/>
    <w:rsid w:val="00AA7534"/>
    <w:rsid w:val="00AA778F"/>
    <w:rsid w:val="00AB0781"/>
    <w:rsid w:val="00AB42F9"/>
    <w:rsid w:val="00AB4577"/>
    <w:rsid w:val="00AB6E08"/>
    <w:rsid w:val="00AB73CB"/>
    <w:rsid w:val="00AC0E05"/>
    <w:rsid w:val="00AC1885"/>
    <w:rsid w:val="00AC1FFD"/>
    <w:rsid w:val="00AC2635"/>
    <w:rsid w:val="00AC5251"/>
    <w:rsid w:val="00AC6AB5"/>
    <w:rsid w:val="00AD0AE7"/>
    <w:rsid w:val="00AD4F0C"/>
    <w:rsid w:val="00AD6069"/>
    <w:rsid w:val="00AD68D6"/>
    <w:rsid w:val="00AE2729"/>
    <w:rsid w:val="00AE6904"/>
    <w:rsid w:val="00AE6DCF"/>
    <w:rsid w:val="00AE75B4"/>
    <w:rsid w:val="00AF23CB"/>
    <w:rsid w:val="00AF50A0"/>
    <w:rsid w:val="00AF52F5"/>
    <w:rsid w:val="00B006B8"/>
    <w:rsid w:val="00B0122B"/>
    <w:rsid w:val="00B03A18"/>
    <w:rsid w:val="00B06224"/>
    <w:rsid w:val="00B1190E"/>
    <w:rsid w:val="00B13933"/>
    <w:rsid w:val="00B15CBA"/>
    <w:rsid w:val="00B22016"/>
    <w:rsid w:val="00B474D5"/>
    <w:rsid w:val="00B51216"/>
    <w:rsid w:val="00B5441B"/>
    <w:rsid w:val="00B54BF7"/>
    <w:rsid w:val="00B56888"/>
    <w:rsid w:val="00B56DF1"/>
    <w:rsid w:val="00B64BB3"/>
    <w:rsid w:val="00B671DD"/>
    <w:rsid w:val="00B73667"/>
    <w:rsid w:val="00B769DF"/>
    <w:rsid w:val="00B770B9"/>
    <w:rsid w:val="00B81C71"/>
    <w:rsid w:val="00B822F5"/>
    <w:rsid w:val="00B829D2"/>
    <w:rsid w:val="00B909DD"/>
    <w:rsid w:val="00B93CC4"/>
    <w:rsid w:val="00B93E2C"/>
    <w:rsid w:val="00B97542"/>
    <w:rsid w:val="00BA60CC"/>
    <w:rsid w:val="00BA6153"/>
    <w:rsid w:val="00BA737C"/>
    <w:rsid w:val="00BB1267"/>
    <w:rsid w:val="00BB3C36"/>
    <w:rsid w:val="00BB4434"/>
    <w:rsid w:val="00BB5141"/>
    <w:rsid w:val="00BC42CE"/>
    <w:rsid w:val="00BD1FF8"/>
    <w:rsid w:val="00BD3389"/>
    <w:rsid w:val="00BD4994"/>
    <w:rsid w:val="00BE309E"/>
    <w:rsid w:val="00BE3AD9"/>
    <w:rsid w:val="00BE448D"/>
    <w:rsid w:val="00BE52C6"/>
    <w:rsid w:val="00BE5EC8"/>
    <w:rsid w:val="00BF0AAF"/>
    <w:rsid w:val="00BF18AE"/>
    <w:rsid w:val="00BF1E43"/>
    <w:rsid w:val="00BF6EE6"/>
    <w:rsid w:val="00C0202B"/>
    <w:rsid w:val="00C03E20"/>
    <w:rsid w:val="00C2072F"/>
    <w:rsid w:val="00C20FC8"/>
    <w:rsid w:val="00C21036"/>
    <w:rsid w:val="00C2319A"/>
    <w:rsid w:val="00C243B9"/>
    <w:rsid w:val="00C25CF1"/>
    <w:rsid w:val="00C27310"/>
    <w:rsid w:val="00C32A99"/>
    <w:rsid w:val="00C34BA4"/>
    <w:rsid w:val="00C35282"/>
    <w:rsid w:val="00C40493"/>
    <w:rsid w:val="00C40499"/>
    <w:rsid w:val="00C44D91"/>
    <w:rsid w:val="00C4546D"/>
    <w:rsid w:val="00C45E1A"/>
    <w:rsid w:val="00C47AC3"/>
    <w:rsid w:val="00C53CF5"/>
    <w:rsid w:val="00C552F0"/>
    <w:rsid w:val="00C62499"/>
    <w:rsid w:val="00C641D4"/>
    <w:rsid w:val="00C6428C"/>
    <w:rsid w:val="00C7623A"/>
    <w:rsid w:val="00C813FF"/>
    <w:rsid w:val="00C95105"/>
    <w:rsid w:val="00C97EEC"/>
    <w:rsid w:val="00CA69E6"/>
    <w:rsid w:val="00CB3B97"/>
    <w:rsid w:val="00CB54EA"/>
    <w:rsid w:val="00CB6BC5"/>
    <w:rsid w:val="00CB7804"/>
    <w:rsid w:val="00CC047A"/>
    <w:rsid w:val="00CC1AEC"/>
    <w:rsid w:val="00CC26A9"/>
    <w:rsid w:val="00CC2D3C"/>
    <w:rsid w:val="00CC6CBC"/>
    <w:rsid w:val="00CD083D"/>
    <w:rsid w:val="00CD26E4"/>
    <w:rsid w:val="00CD2A7B"/>
    <w:rsid w:val="00CD657B"/>
    <w:rsid w:val="00CE3795"/>
    <w:rsid w:val="00CE7102"/>
    <w:rsid w:val="00CF40ED"/>
    <w:rsid w:val="00CF4414"/>
    <w:rsid w:val="00CF48E5"/>
    <w:rsid w:val="00D01DEE"/>
    <w:rsid w:val="00D03546"/>
    <w:rsid w:val="00D0388C"/>
    <w:rsid w:val="00D052B1"/>
    <w:rsid w:val="00D054BF"/>
    <w:rsid w:val="00D055B8"/>
    <w:rsid w:val="00D110AA"/>
    <w:rsid w:val="00D12FFE"/>
    <w:rsid w:val="00D141CC"/>
    <w:rsid w:val="00D14E00"/>
    <w:rsid w:val="00D17820"/>
    <w:rsid w:val="00D22957"/>
    <w:rsid w:val="00D25635"/>
    <w:rsid w:val="00D27F71"/>
    <w:rsid w:val="00D30507"/>
    <w:rsid w:val="00D33F35"/>
    <w:rsid w:val="00D35E91"/>
    <w:rsid w:val="00D37C69"/>
    <w:rsid w:val="00D41549"/>
    <w:rsid w:val="00D46F95"/>
    <w:rsid w:val="00D51AC4"/>
    <w:rsid w:val="00D520F9"/>
    <w:rsid w:val="00D55DA3"/>
    <w:rsid w:val="00D56B91"/>
    <w:rsid w:val="00D56E9F"/>
    <w:rsid w:val="00D65F6E"/>
    <w:rsid w:val="00D6631D"/>
    <w:rsid w:val="00D66423"/>
    <w:rsid w:val="00D66DCA"/>
    <w:rsid w:val="00D72467"/>
    <w:rsid w:val="00D72659"/>
    <w:rsid w:val="00D77608"/>
    <w:rsid w:val="00D828B7"/>
    <w:rsid w:val="00D84BA2"/>
    <w:rsid w:val="00D87F99"/>
    <w:rsid w:val="00D910AA"/>
    <w:rsid w:val="00D92D20"/>
    <w:rsid w:val="00D931A4"/>
    <w:rsid w:val="00DA2FA3"/>
    <w:rsid w:val="00DA3FB4"/>
    <w:rsid w:val="00DA5978"/>
    <w:rsid w:val="00DA6AA4"/>
    <w:rsid w:val="00DA6F9E"/>
    <w:rsid w:val="00DB00AF"/>
    <w:rsid w:val="00DB1046"/>
    <w:rsid w:val="00DB1AFC"/>
    <w:rsid w:val="00DB560A"/>
    <w:rsid w:val="00DC0AC7"/>
    <w:rsid w:val="00DC5B99"/>
    <w:rsid w:val="00DD05B3"/>
    <w:rsid w:val="00DD141C"/>
    <w:rsid w:val="00DD2B9F"/>
    <w:rsid w:val="00DE0CE1"/>
    <w:rsid w:val="00DE24C6"/>
    <w:rsid w:val="00DE5D6F"/>
    <w:rsid w:val="00DE7E06"/>
    <w:rsid w:val="00DF1817"/>
    <w:rsid w:val="00DF7021"/>
    <w:rsid w:val="00DF7DDC"/>
    <w:rsid w:val="00E01F6C"/>
    <w:rsid w:val="00E04A45"/>
    <w:rsid w:val="00E0674A"/>
    <w:rsid w:val="00E10DE0"/>
    <w:rsid w:val="00E14CDB"/>
    <w:rsid w:val="00E17292"/>
    <w:rsid w:val="00E204DE"/>
    <w:rsid w:val="00E2359B"/>
    <w:rsid w:val="00E26EA8"/>
    <w:rsid w:val="00E302FA"/>
    <w:rsid w:val="00E30FCC"/>
    <w:rsid w:val="00E32522"/>
    <w:rsid w:val="00E32B28"/>
    <w:rsid w:val="00E34119"/>
    <w:rsid w:val="00E431A2"/>
    <w:rsid w:val="00E441B3"/>
    <w:rsid w:val="00E45F9A"/>
    <w:rsid w:val="00E5064A"/>
    <w:rsid w:val="00E52EDD"/>
    <w:rsid w:val="00E57A1F"/>
    <w:rsid w:val="00E60870"/>
    <w:rsid w:val="00E60A1F"/>
    <w:rsid w:val="00E61A48"/>
    <w:rsid w:val="00E62FA9"/>
    <w:rsid w:val="00E634C1"/>
    <w:rsid w:val="00E643AE"/>
    <w:rsid w:val="00E65E1B"/>
    <w:rsid w:val="00E71C81"/>
    <w:rsid w:val="00E71EA3"/>
    <w:rsid w:val="00E76B4E"/>
    <w:rsid w:val="00E7796D"/>
    <w:rsid w:val="00E83337"/>
    <w:rsid w:val="00E84771"/>
    <w:rsid w:val="00E9365B"/>
    <w:rsid w:val="00E97F6F"/>
    <w:rsid w:val="00EA2EBD"/>
    <w:rsid w:val="00EA4DE4"/>
    <w:rsid w:val="00EA5D6E"/>
    <w:rsid w:val="00EA79E0"/>
    <w:rsid w:val="00EB1A15"/>
    <w:rsid w:val="00EB4412"/>
    <w:rsid w:val="00EB4485"/>
    <w:rsid w:val="00EB463A"/>
    <w:rsid w:val="00EC2E09"/>
    <w:rsid w:val="00EC3308"/>
    <w:rsid w:val="00EC50BC"/>
    <w:rsid w:val="00EC5198"/>
    <w:rsid w:val="00EC6395"/>
    <w:rsid w:val="00ED0D16"/>
    <w:rsid w:val="00ED20A8"/>
    <w:rsid w:val="00EE571C"/>
    <w:rsid w:val="00EE65D7"/>
    <w:rsid w:val="00EF0117"/>
    <w:rsid w:val="00EF0841"/>
    <w:rsid w:val="00EF3147"/>
    <w:rsid w:val="00EF6E9C"/>
    <w:rsid w:val="00F0056E"/>
    <w:rsid w:val="00F01573"/>
    <w:rsid w:val="00F01B5A"/>
    <w:rsid w:val="00F04F96"/>
    <w:rsid w:val="00F05D35"/>
    <w:rsid w:val="00F1306D"/>
    <w:rsid w:val="00F17954"/>
    <w:rsid w:val="00F206FF"/>
    <w:rsid w:val="00F216BF"/>
    <w:rsid w:val="00F2274F"/>
    <w:rsid w:val="00F308D1"/>
    <w:rsid w:val="00F33029"/>
    <w:rsid w:val="00F34627"/>
    <w:rsid w:val="00F40FF7"/>
    <w:rsid w:val="00F43340"/>
    <w:rsid w:val="00F43B1B"/>
    <w:rsid w:val="00F44C4C"/>
    <w:rsid w:val="00F455B2"/>
    <w:rsid w:val="00F52FBA"/>
    <w:rsid w:val="00F60523"/>
    <w:rsid w:val="00F60532"/>
    <w:rsid w:val="00F63D8D"/>
    <w:rsid w:val="00F64458"/>
    <w:rsid w:val="00F650D6"/>
    <w:rsid w:val="00F70EB3"/>
    <w:rsid w:val="00F728AD"/>
    <w:rsid w:val="00F776E2"/>
    <w:rsid w:val="00F8441B"/>
    <w:rsid w:val="00F84B3D"/>
    <w:rsid w:val="00F84CEB"/>
    <w:rsid w:val="00F9273B"/>
    <w:rsid w:val="00F9275D"/>
    <w:rsid w:val="00F95E66"/>
    <w:rsid w:val="00F97EF0"/>
    <w:rsid w:val="00FA153A"/>
    <w:rsid w:val="00FA2A3D"/>
    <w:rsid w:val="00FA30D8"/>
    <w:rsid w:val="00FA4A3B"/>
    <w:rsid w:val="00FB28DD"/>
    <w:rsid w:val="00FB4449"/>
    <w:rsid w:val="00FC175B"/>
    <w:rsid w:val="00FC1C2C"/>
    <w:rsid w:val="00FC2B85"/>
    <w:rsid w:val="00FC7048"/>
    <w:rsid w:val="00FC7809"/>
    <w:rsid w:val="00FD0153"/>
    <w:rsid w:val="00FD207E"/>
    <w:rsid w:val="00FD6D57"/>
    <w:rsid w:val="00FD74F7"/>
    <w:rsid w:val="00FD7D4A"/>
    <w:rsid w:val="00FE1EDC"/>
    <w:rsid w:val="00FE5415"/>
    <w:rsid w:val="00FE76DC"/>
    <w:rsid w:val="00FF26DC"/>
    <w:rsid w:val="00FF44F7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635"/>
    <w:pPr>
      <w:spacing w:after="200" w:line="276" w:lineRule="auto"/>
      <w:jc w:val="both"/>
    </w:pPr>
    <w:rPr>
      <w:rFonts w:ascii="Arial Nova" w:hAnsi="Arial Nova" w:cstheme="minorHAnsi"/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0C6227"/>
    <w:pPr>
      <w:keepNext/>
      <w:keepLines/>
      <w:numPr>
        <w:numId w:val="24"/>
      </w:numPr>
      <w:spacing w:after="5" w:line="249" w:lineRule="auto"/>
      <w:ind w:right="49"/>
      <w:outlineLvl w:val="0"/>
    </w:pPr>
    <w:rPr>
      <w:rFonts w:ascii="Arial Nova" w:hAnsi="Arial Nova" w:cs="Calibri"/>
      <w:b/>
      <w:color w:val="000000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863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D2A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C6227"/>
    <w:rPr>
      <w:rFonts w:ascii="Arial Nova" w:hAnsi="Arial Nova" w:cs="Calibri"/>
      <w:b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B822F5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62DF"/>
    <w:rPr>
      <w:color w:val="605E5C"/>
      <w:shd w:val="clear" w:color="auto" w:fill="E1DFDD"/>
    </w:rPr>
  </w:style>
  <w:style w:type="paragraph" w:customStyle="1" w:styleId="Normal0">
    <w:name w:val="Normal0"/>
    <w:qFormat/>
    <w:rsid w:val="00D054B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863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customStyle="1" w:styleId="western">
    <w:name w:val="western"/>
    <w:basedOn w:val="Normal"/>
    <w:qFormat/>
    <w:rsid w:val="00FA153A"/>
    <w:pPr>
      <w:spacing w:before="280" w:after="119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D2A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CabealhoUNESPAR">
    <w:name w:val="Cabeçalho UNESPAR"/>
    <w:basedOn w:val="Cabealho"/>
    <w:link w:val="CabealhoUNESPARChar"/>
    <w:qFormat/>
    <w:rsid w:val="00C243B9"/>
    <w:pPr>
      <w:jc w:val="center"/>
    </w:pPr>
    <w:rPr>
      <w:b/>
      <w:bCs/>
      <w:sz w:val="28"/>
      <w:szCs w:val="28"/>
    </w:rPr>
  </w:style>
  <w:style w:type="character" w:customStyle="1" w:styleId="CabealhoUNESPARChar">
    <w:name w:val="Cabeçalho UNESPAR Char"/>
    <w:basedOn w:val="CabealhoChar"/>
    <w:link w:val="CabealhoUNESPAR"/>
    <w:rsid w:val="00C243B9"/>
    <w:rPr>
      <w:rFonts w:ascii="Arial Nova" w:hAnsi="Arial Nova" w:cstheme="minorHAnsi"/>
      <w:b/>
      <w:bCs/>
      <w:sz w:val="28"/>
      <w:szCs w:val="2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0C6227"/>
    <w:pPr>
      <w:jc w:val="center"/>
    </w:pPr>
    <w:rPr>
      <w:rFonts w:eastAsia="Arial" w:cs="Arial"/>
      <w:b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0C6227"/>
    <w:rPr>
      <w:rFonts w:ascii="Arial Nova" w:eastAsia="Arial" w:hAnsi="Arial Nova" w:cs="Arial"/>
      <w:b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F455B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i.unespar.edu.br/vida-academica/grade-curricul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1118</TotalTime>
  <Pages>1</Pages>
  <Words>375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421</cp:revision>
  <cp:lastPrinted>2026-02-06T20:55:00Z</cp:lastPrinted>
  <dcterms:created xsi:type="dcterms:W3CDTF">2025-07-09T18:11:00Z</dcterms:created>
  <dcterms:modified xsi:type="dcterms:W3CDTF">2026-07-08T13:29:00Z</dcterms:modified>
</cp:coreProperties>
</file>