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80A3A" w14:textId="77777777" w:rsidR="00BB5141" w:rsidRDefault="00BB5141" w:rsidP="00492BC3">
      <w:pPr>
        <w:spacing w:after="0"/>
        <w:jc w:val="center"/>
        <w:rPr>
          <w:rFonts w:eastAsia="Arial" w:cs="Arial"/>
          <w:b/>
          <w:sz w:val="24"/>
          <w:szCs w:val="24"/>
        </w:rPr>
      </w:pPr>
      <w:r w:rsidRPr="00473B18">
        <w:rPr>
          <w:rFonts w:eastAsia="Arial" w:cs="Arial"/>
          <w:b/>
          <w:sz w:val="24"/>
          <w:szCs w:val="24"/>
        </w:rPr>
        <w:t>PROGRAMA DE PÓS-GRADUAÇÃO EM AMBIENTES LITORÂNEOS E INSULARES (PALI)</w:t>
      </w:r>
    </w:p>
    <w:p w14:paraId="4C98398F" w14:textId="148AA7A0" w:rsidR="00D856AB" w:rsidRDefault="00D856AB" w:rsidP="00492BC3">
      <w:pPr>
        <w:spacing w:after="0"/>
        <w:jc w:val="center"/>
        <w:rPr>
          <w:rFonts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  <w:t>REQUERIMENTO DE BANCA EXAMINADORA</w:t>
      </w:r>
    </w:p>
    <w:p w14:paraId="18CAC927" w14:textId="77777777" w:rsidR="00492BC3" w:rsidRPr="00473B18" w:rsidRDefault="00492BC3" w:rsidP="00492BC3">
      <w:pPr>
        <w:spacing w:after="0"/>
        <w:jc w:val="center"/>
        <w:rPr>
          <w:rFonts w:eastAsia="Arial" w:cs="Arial"/>
          <w:b/>
          <w:sz w:val="24"/>
          <w:szCs w:val="24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5387"/>
        <w:gridCol w:w="3260"/>
      </w:tblGrid>
      <w:tr w:rsidR="008B022A" w:rsidRPr="005A43DF" w14:paraId="1890E424" w14:textId="77777777" w:rsidTr="00443585">
        <w:trPr>
          <w:trHeight w:val="454"/>
        </w:trPr>
        <w:tc>
          <w:tcPr>
            <w:tcW w:w="7230" w:type="dxa"/>
            <w:gridSpan w:val="2"/>
            <w:vAlign w:val="center"/>
          </w:tcPr>
          <w:p w14:paraId="79B6A120" w14:textId="17ECA5E1" w:rsidR="008B022A" w:rsidRPr="00BE1445" w:rsidRDefault="008B022A" w:rsidP="004435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E1445">
              <w:rPr>
                <w:b/>
                <w:bCs/>
                <w:sz w:val="24"/>
                <w:szCs w:val="24"/>
              </w:rPr>
              <w:t xml:space="preserve">Nome de Discente: </w:t>
            </w:r>
          </w:p>
        </w:tc>
        <w:tc>
          <w:tcPr>
            <w:tcW w:w="3260" w:type="dxa"/>
            <w:vAlign w:val="center"/>
          </w:tcPr>
          <w:p w14:paraId="6E5045C1" w14:textId="6CA45CBC" w:rsidR="008B022A" w:rsidRPr="00BE1445" w:rsidRDefault="008B022A" w:rsidP="004435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E1445">
              <w:rPr>
                <w:b/>
                <w:bCs/>
                <w:sz w:val="24"/>
                <w:szCs w:val="24"/>
              </w:rPr>
              <w:t xml:space="preserve">CPF: </w:t>
            </w:r>
          </w:p>
        </w:tc>
      </w:tr>
      <w:tr w:rsidR="00443585" w:rsidRPr="005A43DF" w14:paraId="5D67B9F9" w14:textId="77777777" w:rsidTr="00443585">
        <w:trPr>
          <w:trHeight w:val="454"/>
        </w:trPr>
        <w:tc>
          <w:tcPr>
            <w:tcW w:w="10490" w:type="dxa"/>
            <w:gridSpan w:val="3"/>
            <w:vAlign w:val="center"/>
          </w:tcPr>
          <w:p w14:paraId="579DD7AC" w14:textId="1EF16793" w:rsidR="00443585" w:rsidRPr="00BE1445" w:rsidRDefault="00443585" w:rsidP="0044358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Lattes do Discente:</w:t>
            </w:r>
          </w:p>
        </w:tc>
      </w:tr>
      <w:tr w:rsidR="007735F5" w:rsidRPr="005A43DF" w14:paraId="314BB850" w14:textId="77777777" w:rsidTr="00443585">
        <w:trPr>
          <w:trHeight w:val="843"/>
        </w:trPr>
        <w:tc>
          <w:tcPr>
            <w:tcW w:w="1843" w:type="dxa"/>
            <w:vAlign w:val="center"/>
          </w:tcPr>
          <w:p w14:paraId="0B05C0A6" w14:textId="0CDCBF0F" w:rsidR="007735F5" w:rsidRPr="00BE1445" w:rsidRDefault="007735F5" w:rsidP="00443585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BE1445">
              <w:rPr>
                <w:b/>
                <w:bCs/>
                <w:sz w:val="24"/>
                <w:szCs w:val="24"/>
              </w:rPr>
              <w:t>Título da Dissertação:</w:t>
            </w:r>
          </w:p>
        </w:tc>
        <w:tc>
          <w:tcPr>
            <w:tcW w:w="8647" w:type="dxa"/>
            <w:gridSpan w:val="2"/>
            <w:vAlign w:val="center"/>
          </w:tcPr>
          <w:p w14:paraId="76BC4FBB" w14:textId="78869ABE" w:rsidR="006C654C" w:rsidRPr="00BE1445" w:rsidRDefault="006C654C" w:rsidP="00443585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8B022A" w:rsidRPr="005A43DF" w14:paraId="5CC5AB77" w14:textId="77777777" w:rsidTr="00443585">
        <w:trPr>
          <w:trHeight w:val="2967"/>
        </w:trPr>
        <w:tc>
          <w:tcPr>
            <w:tcW w:w="1843" w:type="dxa"/>
            <w:vAlign w:val="center"/>
          </w:tcPr>
          <w:p w14:paraId="541512CD" w14:textId="3801A020" w:rsidR="008B022A" w:rsidRPr="00BE1445" w:rsidRDefault="007735F5" w:rsidP="00443585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BE1445">
              <w:rPr>
                <w:b/>
                <w:bCs/>
                <w:sz w:val="24"/>
                <w:szCs w:val="24"/>
              </w:rPr>
              <w:t>Resumo</w:t>
            </w:r>
            <w:r w:rsidR="008B022A" w:rsidRPr="00BE1445">
              <w:rPr>
                <w:b/>
                <w:bCs/>
                <w:sz w:val="24"/>
                <w:szCs w:val="24"/>
              </w:rPr>
              <w:t xml:space="preserve"> da Dissertação: </w:t>
            </w:r>
          </w:p>
        </w:tc>
        <w:tc>
          <w:tcPr>
            <w:tcW w:w="8647" w:type="dxa"/>
            <w:gridSpan w:val="2"/>
            <w:vAlign w:val="center"/>
          </w:tcPr>
          <w:p w14:paraId="7273BA79" w14:textId="5EEB745E" w:rsidR="008B022A" w:rsidRPr="00BE1445" w:rsidRDefault="008B022A" w:rsidP="00443585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</w:tr>
    </w:tbl>
    <w:p w14:paraId="4836B6FD" w14:textId="003BE51E" w:rsidR="001B6C18" w:rsidRDefault="001B6C18" w:rsidP="008B022A">
      <w:pPr>
        <w:spacing w:after="0" w:line="240" w:lineRule="auto"/>
      </w:pP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2269"/>
        <w:gridCol w:w="2835"/>
        <w:gridCol w:w="2268"/>
        <w:gridCol w:w="3118"/>
      </w:tblGrid>
      <w:tr w:rsidR="00481879" w14:paraId="1EC893C0" w14:textId="77777777" w:rsidTr="00443585">
        <w:tc>
          <w:tcPr>
            <w:tcW w:w="2269" w:type="dxa"/>
          </w:tcPr>
          <w:p w14:paraId="048C403C" w14:textId="4A0BF18E" w:rsidR="00481879" w:rsidRDefault="008D5728" w:rsidP="00F70D2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0A6C">
              <w:rPr>
                <w:sz w:val="24"/>
                <w:szCs w:val="24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20A6C">
              <w:rPr>
                <w:sz w:val="24"/>
                <w:szCs w:val="24"/>
              </w:rPr>
              <w:instrText xml:space="preserve"> FORMCHECKBOX </w:instrText>
            </w:r>
            <w:r w:rsidRPr="00A20A6C">
              <w:rPr>
                <w:sz w:val="24"/>
                <w:szCs w:val="24"/>
              </w:rPr>
            </w:r>
            <w:r w:rsidRPr="00A20A6C">
              <w:rPr>
                <w:sz w:val="24"/>
                <w:szCs w:val="24"/>
              </w:rPr>
              <w:fldChar w:fldCharType="separate"/>
            </w:r>
            <w:r w:rsidRPr="00A20A6C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 w:rsidR="00481879" w:rsidRPr="005A43DF">
              <w:rPr>
                <w:b/>
                <w:sz w:val="24"/>
                <w:szCs w:val="24"/>
              </w:rPr>
              <w:t>Qualificação</w:t>
            </w:r>
          </w:p>
          <w:p w14:paraId="1388F8C5" w14:textId="65B9188E" w:rsidR="00481879" w:rsidRDefault="008D5728" w:rsidP="00F70D2E">
            <w:pPr>
              <w:spacing w:after="0"/>
              <w:rPr>
                <w:b/>
                <w:sz w:val="24"/>
                <w:szCs w:val="24"/>
              </w:rPr>
            </w:pPr>
            <w:r w:rsidRPr="00A20A6C">
              <w:rPr>
                <w:sz w:val="24"/>
                <w:szCs w:val="24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20A6C">
              <w:rPr>
                <w:sz w:val="24"/>
                <w:szCs w:val="24"/>
              </w:rPr>
              <w:instrText xml:space="preserve"> FORMCHECKBOX </w:instrText>
            </w:r>
            <w:r w:rsidRPr="00A20A6C">
              <w:rPr>
                <w:sz w:val="24"/>
                <w:szCs w:val="24"/>
              </w:rPr>
            </w:r>
            <w:r w:rsidRPr="00A20A6C">
              <w:rPr>
                <w:sz w:val="24"/>
                <w:szCs w:val="24"/>
              </w:rPr>
              <w:fldChar w:fldCharType="separate"/>
            </w:r>
            <w:r w:rsidRPr="00A20A6C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 w:rsidR="00481879" w:rsidRPr="005A43DF">
              <w:rPr>
                <w:b/>
                <w:sz w:val="24"/>
                <w:szCs w:val="24"/>
              </w:rPr>
              <w:t>Defesa</w:t>
            </w:r>
          </w:p>
        </w:tc>
        <w:tc>
          <w:tcPr>
            <w:tcW w:w="2835" w:type="dxa"/>
            <w:vAlign w:val="center"/>
          </w:tcPr>
          <w:p w14:paraId="08BC4F2C" w14:textId="16662196" w:rsidR="00481879" w:rsidRPr="001B4A71" w:rsidRDefault="00481879" w:rsidP="00F70D2E">
            <w:pPr>
              <w:spacing w:after="0"/>
              <w:rPr>
                <w:b/>
                <w:bCs/>
                <w:sz w:val="24"/>
                <w:szCs w:val="24"/>
              </w:rPr>
            </w:pPr>
            <w:r w:rsidRPr="001B4A71">
              <w:rPr>
                <w:b/>
                <w:bCs/>
                <w:sz w:val="24"/>
                <w:szCs w:val="24"/>
              </w:rPr>
              <w:t>Data</w:t>
            </w:r>
            <w:r w:rsidR="00EF6D71">
              <w:rPr>
                <w:b/>
                <w:bCs/>
                <w:sz w:val="24"/>
                <w:szCs w:val="24"/>
              </w:rPr>
              <w:t>:</w:t>
            </w:r>
            <w:r w:rsidR="00EF6D71" w:rsidRPr="001B4A7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B3607E7" w14:textId="1C54A012" w:rsidR="00481879" w:rsidRPr="001B4A71" w:rsidRDefault="00481879" w:rsidP="00F70D2E">
            <w:pPr>
              <w:spacing w:after="0"/>
              <w:rPr>
                <w:b/>
                <w:bCs/>
                <w:sz w:val="24"/>
                <w:szCs w:val="24"/>
              </w:rPr>
            </w:pPr>
            <w:r w:rsidRPr="001B4A71">
              <w:rPr>
                <w:b/>
                <w:bCs/>
                <w:sz w:val="24"/>
                <w:szCs w:val="24"/>
              </w:rPr>
              <w:t>Horário:</w:t>
            </w:r>
          </w:p>
        </w:tc>
        <w:tc>
          <w:tcPr>
            <w:tcW w:w="3118" w:type="dxa"/>
            <w:vAlign w:val="center"/>
          </w:tcPr>
          <w:p w14:paraId="22D9F63F" w14:textId="410BB98A" w:rsidR="00481879" w:rsidRPr="001B4A71" w:rsidRDefault="00481879" w:rsidP="00F70D2E">
            <w:pPr>
              <w:spacing w:after="0"/>
              <w:rPr>
                <w:b/>
                <w:bCs/>
                <w:sz w:val="24"/>
                <w:szCs w:val="24"/>
              </w:rPr>
            </w:pPr>
            <w:r w:rsidRPr="001B4A71">
              <w:rPr>
                <w:b/>
                <w:bCs/>
                <w:sz w:val="24"/>
                <w:szCs w:val="24"/>
              </w:rPr>
              <w:t>Local</w:t>
            </w:r>
            <w:r w:rsidR="00443585">
              <w:rPr>
                <w:b/>
                <w:bCs/>
                <w:sz w:val="24"/>
                <w:szCs w:val="24"/>
              </w:rPr>
              <w:t xml:space="preserve"> (Sala)</w:t>
            </w:r>
            <w:r w:rsidRPr="001B4A71">
              <w:rPr>
                <w:b/>
                <w:bCs/>
                <w:sz w:val="24"/>
                <w:szCs w:val="24"/>
              </w:rPr>
              <w:t>:</w:t>
            </w:r>
            <w:r w:rsidR="00EF6D7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0B5280F7" w14:textId="77777777" w:rsidR="00EA5D6E" w:rsidRDefault="00EA5D6E" w:rsidP="008B022A">
      <w:pPr>
        <w:spacing w:after="0" w:line="240" w:lineRule="auto"/>
      </w:pPr>
    </w:p>
    <w:p w14:paraId="08B29E6B" w14:textId="648D11DC" w:rsidR="009D7C9D" w:rsidRDefault="005B7CE2" w:rsidP="008B022A">
      <w:pPr>
        <w:spacing w:after="0" w:line="240" w:lineRule="auto"/>
        <w:rPr>
          <w:u w:val="single"/>
        </w:rPr>
      </w:pPr>
      <w:r w:rsidRPr="005B7CE2">
        <w:rPr>
          <w:u w:val="single"/>
        </w:rPr>
        <w:t>Todas as informações devem estar preenchidas, o requerimento não será aceito se estiver incompleto.</w:t>
      </w:r>
    </w:p>
    <w:p w14:paraId="13DE7A12" w14:textId="77777777" w:rsidR="005B7CE2" w:rsidRPr="005B7CE2" w:rsidRDefault="005B7CE2" w:rsidP="008B022A">
      <w:pPr>
        <w:spacing w:after="0" w:line="240" w:lineRule="auto"/>
        <w:rPr>
          <w:u w:val="single"/>
        </w:rPr>
      </w:pP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9D7C9D" w:rsidRPr="008F0BFB" w14:paraId="7F4D81D2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562B6C6" w14:textId="57DED331" w:rsidR="009D7C9D" w:rsidRPr="008F0BFB" w:rsidRDefault="009D7C9D" w:rsidP="00492BC3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8F0BFB">
              <w:rPr>
                <w:b/>
                <w:bCs/>
                <w:sz w:val="24"/>
                <w:szCs w:val="24"/>
              </w:rPr>
              <w:t>Orientador (Presidente):</w:t>
            </w:r>
          </w:p>
        </w:tc>
        <w:tc>
          <w:tcPr>
            <w:tcW w:w="7229" w:type="dxa"/>
            <w:vAlign w:val="center"/>
          </w:tcPr>
          <w:p w14:paraId="470AAAF6" w14:textId="77777777" w:rsidR="009D7C9D" w:rsidRPr="008F0BFB" w:rsidRDefault="009D7C9D" w:rsidP="00492BC3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</w:tr>
      <w:tr w:rsidR="009D7C9D" w:rsidRPr="008F0BFB" w14:paraId="375BE8D3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B7A490D" w14:textId="697AEC3D" w:rsidR="009D7C9D" w:rsidRPr="008F0BFB" w:rsidRDefault="009D7C9D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CPF</w:t>
            </w:r>
          </w:p>
        </w:tc>
        <w:tc>
          <w:tcPr>
            <w:tcW w:w="7229" w:type="dxa"/>
            <w:vAlign w:val="center"/>
          </w:tcPr>
          <w:p w14:paraId="7D5169FC" w14:textId="77777777" w:rsidR="009D7C9D" w:rsidRPr="008F0BFB" w:rsidRDefault="009D7C9D" w:rsidP="00492BC3">
            <w:pPr>
              <w:spacing w:after="0" w:line="240" w:lineRule="auto"/>
              <w:jc w:val="left"/>
            </w:pPr>
          </w:p>
        </w:tc>
      </w:tr>
      <w:tr w:rsidR="009D7C9D" w:rsidRPr="008F0BFB" w14:paraId="125B178E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BFFBF4B" w14:textId="27B4BFDF" w:rsidR="009D7C9D" w:rsidRPr="008F0BFB" w:rsidRDefault="009D7C9D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E-mail</w:t>
            </w:r>
          </w:p>
        </w:tc>
        <w:tc>
          <w:tcPr>
            <w:tcW w:w="7229" w:type="dxa"/>
            <w:vAlign w:val="center"/>
          </w:tcPr>
          <w:p w14:paraId="7D5A7583" w14:textId="77777777" w:rsidR="009D7C9D" w:rsidRPr="008F0BFB" w:rsidRDefault="009D7C9D" w:rsidP="00492BC3">
            <w:pPr>
              <w:spacing w:after="0" w:line="240" w:lineRule="auto"/>
              <w:jc w:val="left"/>
            </w:pPr>
          </w:p>
        </w:tc>
      </w:tr>
      <w:tr w:rsidR="009D7C9D" w:rsidRPr="008F0BFB" w14:paraId="2A18BC5D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35DEFD1" w14:textId="3139F68C" w:rsidR="009D7C9D" w:rsidRPr="008F0BFB" w:rsidRDefault="009D7C9D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Link do Lattes</w:t>
            </w:r>
          </w:p>
        </w:tc>
        <w:tc>
          <w:tcPr>
            <w:tcW w:w="7229" w:type="dxa"/>
            <w:vAlign w:val="center"/>
          </w:tcPr>
          <w:p w14:paraId="55C60E20" w14:textId="77777777" w:rsidR="009D7C9D" w:rsidRPr="008F0BFB" w:rsidRDefault="009D7C9D" w:rsidP="00492BC3">
            <w:pPr>
              <w:spacing w:after="0" w:line="240" w:lineRule="auto"/>
              <w:jc w:val="left"/>
            </w:pPr>
          </w:p>
        </w:tc>
      </w:tr>
    </w:tbl>
    <w:p w14:paraId="506A1E91" w14:textId="77777777" w:rsidR="009D7C9D" w:rsidRPr="008F0BFB" w:rsidRDefault="009D7C9D" w:rsidP="008B022A">
      <w:pPr>
        <w:spacing w:after="0" w:line="240" w:lineRule="auto"/>
      </w:pP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894C74" w:rsidRPr="008F0BFB" w14:paraId="5E897791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7D01EC96" w14:textId="01F7BA8F" w:rsidR="00894C74" w:rsidRPr="008F0BFB" w:rsidRDefault="00894C74" w:rsidP="00492BC3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8F0BFB">
              <w:rPr>
                <w:b/>
                <w:bCs/>
                <w:sz w:val="24"/>
                <w:szCs w:val="24"/>
              </w:rPr>
              <w:t>Coorientador (</w:t>
            </w:r>
            <w:r w:rsidR="00F741DC">
              <w:rPr>
                <w:b/>
                <w:bCs/>
                <w:sz w:val="24"/>
                <w:szCs w:val="24"/>
              </w:rPr>
              <w:t>Se houver</w:t>
            </w:r>
            <w:r w:rsidRPr="008F0BFB">
              <w:rPr>
                <w:b/>
                <w:bCs/>
                <w:sz w:val="24"/>
                <w:szCs w:val="24"/>
              </w:rPr>
              <w:t>):</w:t>
            </w:r>
          </w:p>
        </w:tc>
        <w:tc>
          <w:tcPr>
            <w:tcW w:w="7229" w:type="dxa"/>
            <w:vAlign w:val="center"/>
          </w:tcPr>
          <w:p w14:paraId="4DDE26F6" w14:textId="77777777" w:rsidR="00894C74" w:rsidRPr="008F0BFB" w:rsidRDefault="00894C74" w:rsidP="00492BC3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</w:tr>
      <w:tr w:rsidR="00894C74" w:rsidRPr="008F0BFB" w14:paraId="0D5C38BC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ABCEB76" w14:textId="77777777" w:rsidR="00894C74" w:rsidRPr="008F0BFB" w:rsidRDefault="00894C74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CPF</w:t>
            </w:r>
          </w:p>
        </w:tc>
        <w:tc>
          <w:tcPr>
            <w:tcW w:w="7229" w:type="dxa"/>
            <w:vAlign w:val="center"/>
          </w:tcPr>
          <w:p w14:paraId="1CA1FC64" w14:textId="77777777" w:rsidR="00894C74" w:rsidRPr="008F0BFB" w:rsidRDefault="00894C74" w:rsidP="00492BC3">
            <w:pPr>
              <w:spacing w:after="0" w:line="240" w:lineRule="auto"/>
              <w:jc w:val="left"/>
            </w:pPr>
          </w:p>
        </w:tc>
      </w:tr>
      <w:tr w:rsidR="00894C74" w:rsidRPr="008F0BFB" w14:paraId="13447E50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25F944D0" w14:textId="77777777" w:rsidR="00894C74" w:rsidRPr="008F0BFB" w:rsidRDefault="00894C74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E-mail</w:t>
            </w:r>
          </w:p>
        </w:tc>
        <w:tc>
          <w:tcPr>
            <w:tcW w:w="7229" w:type="dxa"/>
            <w:vAlign w:val="center"/>
          </w:tcPr>
          <w:p w14:paraId="66D1A219" w14:textId="77777777" w:rsidR="00894C74" w:rsidRPr="008F0BFB" w:rsidRDefault="00894C74" w:rsidP="00492BC3">
            <w:pPr>
              <w:spacing w:after="0" w:line="240" w:lineRule="auto"/>
              <w:jc w:val="left"/>
            </w:pPr>
          </w:p>
        </w:tc>
      </w:tr>
      <w:tr w:rsidR="00894C74" w:rsidRPr="008F0BFB" w14:paraId="6E1F7907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45AE85C0" w14:textId="77777777" w:rsidR="00894C74" w:rsidRPr="008F0BFB" w:rsidRDefault="00894C74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Link do Lattes</w:t>
            </w:r>
          </w:p>
        </w:tc>
        <w:tc>
          <w:tcPr>
            <w:tcW w:w="7229" w:type="dxa"/>
            <w:vAlign w:val="center"/>
          </w:tcPr>
          <w:p w14:paraId="534DE38D" w14:textId="77777777" w:rsidR="00894C74" w:rsidRPr="008F0BFB" w:rsidRDefault="00894C74" w:rsidP="00492BC3">
            <w:pPr>
              <w:spacing w:after="0" w:line="240" w:lineRule="auto"/>
              <w:jc w:val="left"/>
            </w:pPr>
          </w:p>
        </w:tc>
      </w:tr>
    </w:tbl>
    <w:p w14:paraId="795046E5" w14:textId="77777777" w:rsidR="009D7C9D" w:rsidRPr="008F0BFB" w:rsidRDefault="009D7C9D" w:rsidP="008B022A">
      <w:pPr>
        <w:spacing w:after="0" w:line="240" w:lineRule="auto"/>
      </w:pP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5B2DE9" w:rsidRPr="008F0BFB" w14:paraId="2C94AF76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7ED3369C" w14:textId="34574D8D" w:rsidR="005B2DE9" w:rsidRPr="008F0BFB" w:rsidRDefault="008F0BFB" w:rsidP="00492BC3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8F0BFB">
              <w:rPr>
                <w:b/>
                <w:bCs/>
                <w:sz w:val="24"/>
                <w:szCs w:val="24"/>
              </w:rPr>
              <w:t>Examinador Interno:</w:t>
            </w:r>
          </w:p>
        </w:tc>
        <w:tc>
          <w:tcPr>
            <w:tcW w:w="7229" w:type="dxa"/>
            <w:vAlign w:val="center"/>
          </w:tcPr>
          <w:p w14:paraId="07E30DCA" w14:textId="77777777" w:rsidR="005B2DE9" w:rsidRPr="008F0BFB" w:rsidRDefault="005B2DE9" w:rsidP="00492BC3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</w:tr>
      <w:tr w:rsidR="005B2DE9" w:rsidRPr="008F0BFB" w14:paraId="5ED28E68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F1C1ABB" w14:textId="77777777" w:rsidR="005B2DE9" w:rsidRPr="008F0BFB" w:rsidRDefault="005B2DE9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CPF</w:t>
            </w:r>
          </w:p>
        </w:tc>
        <w:tc>
          <w:tcPr>
            <w:tcW w:w="7229" w:type="dxa"/>
            <w:vAlign w:val="center"/>
          </w:tcPr>
          <w:p w14:paraId="543A621B" w14:textId="77777777" w:rsidR="005B2DE9" w:rsidRPr="008F0BFB" w:rsidRDefault="005B2DE9" w:rsidP="00492BC3">
            <w:pPr>
              <w:spacing w:after="0" w:line="240" w:lineRule="auto"/>
              <w:jc w:val="left"/>
            </w:pPr>
          </w:p>
        </w:tc>
      </w:tr>
      <w:tr w:rsidR="005B2DE9" w:rsidRPr="008F0BFB" w14:paraId="2B8F21CA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4EAE1B80" w14:textId="77777777" w:rsidR="005B2DE9" w:rsidRPr="008F0BFB" w:rsidRDefault="005B2DE9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E-mail</w:t>
            </w:r>
          </w:p>
        </w:tc>
        <w:tc>
          <w:tcPr>
            <w:tcW w:w="7229" w:type="dxa"/>
            <w:vAlign w:val="center"/>
          </w:tcPr>
          <w:p w14:paraId="0861D0AD" w14:textId="77777777" w:rsidR="005B2DE9" w:rsidRPr="008F0BFB" w:rsidRDefault="005B2DE9" w:rsidP="00492BC3">
            <w:pPr>
              <w:spacing w:after="0" w:line="240" w:lineRule="auto"/>
              <w:jc w:val="left"/>
            </w:pPr>
          </w:p>
        </w:tc>
      </w:tr>
      <w:tr w:rsidR="005B2DE9" w:rsidRPr="008F0BFB" w14:paraId="464E3DE2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2D100AEA" w14:textId="77777777" w:rsidR="005B2DE9" w:rsidRPr="008F0BFB" w:rsidRDefault="005B2DE9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Link do Lattes</w:t>
            </w:r>
          </w:p>
        </w:tc>
        <w:tc>
          <w:tcPr>
            <w:tcW w:w="7229" w:type="dxa"/>
            <w:vAlign w:val="center"/>
          </w:tcPr>
          <w:p w14:paraId="5B7F8640" w14:textId="77777777" w:rsidR="005B2DE9" w:rsidRPr="008F0BFB" w:rsidRDefault="005B2DE9" w:rsidP="00492BC3">
            <w:pPr>
              <w:spacing w:after="0" w:line="240" w:lineRule="auto"/>
              <w:jc w:val="left"/>
            </w:pPr>
          </w:p>
        </w:tc>
      </w:tr>
    </w:tbl>
    <w:p w14:paraId="45699703" w14:textId="77777777" w:rsidR="005B2DE9" w:rsidRDefault="005B2DE9" w:rsidP="008B022A">
      <w:pPr>
        <w:spacing w:after="0" w:line="240" w:lineRule="auto"/>
      </w:pP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8F0BFB" w:rsidRPr="008F0BFB" w14:paraId="1FAB43D0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38E51BD7" w14:textId="4778E086" w:rsidR="008F0BFB" w:rsidRPr="008F0BFB" w:rsidRDefault="00A61C00" w:rsidP="00492BC3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2° </w:t>
            </w:r>
            <w:r w:rsidR="008F0BFB" w:rsidRPr="008F0BFB">
              <w:rPr>
                <w:b/>
                <w:bCs/>
                <w:sz w:val="24"/>
                <w:szCs w:val="24"/>
              </w:rPr>
              <w:t>Examinador</w:t>
            </w:r>
            <w:r>
              <w:rPr>
                <w:b/>
                <w:bCs/>
                <w:sz w:val="24"/>
                <w:szCs w:val="24"/>
              </w:rPr>
              <w:t xml:space="preserve"> (Externo)</w:t>
            </w:r>
            <w:r w:rsidR="008F0BF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229" w:type="dxa"/>
            <w:vAlign w:val="center"/>
          </w:tcPr>
          <w:p w14:paraId="4869D8B4" w14:textId="77777777" w:rsidR="008F0BFB" w:rsidRPr="008F0BFB" w:rsidRDefault="008F0BFB" w:rsidP="00492BC3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</w:tr>
      <w:tr w:rsidR="008F0BFB" w:rsidRPr="008F0BFB" w14:paraId="4669C7AE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085554EA" w14:textId="77777777" w:rsidR="008F0BFB" w:rsidRPr="008F0BFB" w:rsidRDefault="008F0BFB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CPF</w:t>
            </w:r>
          </w:p>
        </w:tc>
        <w:tc>
          <w:tcPr>
            <w:tcW w:w="7229" w:type="dxa"/>
            <w:vAlign w:val="center"/>
          </w:tcPr>
          <w:p w14:paraId="4CA73A06" w14:textId="77777777" w:rsidR="008F0BFB" w:rsidRPr="008F0BFB" w:rsidRDefault="008F0BFB" w:rsidP="00492BC3">
            <w:pPr>
              <w:spacing w:after="0" w:line="240" w:lineRule="auto"/>
              <w:jc w:val="left"/>
            </w:pPr>
          </w:p>
        </w:tc>
      </w:tr>
      <w:tr w:rsidR="008F0BFB" w:rsidRPr="008F0BFB" w14:paraId="714E01B7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631E2D55" w14:textId="77777777" w:rsidR="008F0BFB" w:rsidRPr="008F0BFB" w:rsidRDefault="008F0BFB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lastRenderedPageBreak/>
              <w:t>E-mail</w:t>
            </w:r>
          </w:p>
        </w:tc>
        <w:tc>
          <w:tcPr>
            <w:tcW w:w="7229" w:type="dxa"/>
            <w:vAlign w:val="center"/>
          </w:tcPr>
          <w:p w14:paraId="17BE0EE4" w14:textId="77777777" w:rsidR="008F0BFB" w:rsidRPr="008F0BFB" w:rsidRDefault="008F0BFB" w:rsidP="00492BC3">
            <w:pPr>
              <w:spacing w:after="0" w:line="240" w:lineRule="auto"/>
              <w:jc w:val="left"/>
            </w:pPr>
          </w:p>
        </w:tc>
      </w:tr>
      <w:tr w:rsidR="008F0BFB" w:rsidRPr="008F0BFB" w14:paraId="4638E54A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8A4AEDB" w14:textId="77777777" w:rsidR="008F0BFB" w:rsidRPr="008F0BFB" w:rsidRDefault="008F0BFB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Link do Lattes</w:t>
            </w:r>
          </w:p>
        </w:tc>
        <w:tc>
          <w:tcPr>
            <w:tcW w:w="7229" w:type="dxa"/>
            <w:vAlign w:val="center"/>
          </w:tcPr>
          <w:p w14:paraId="40D4FE9F" w14:textId="77777777" w:rsidR="008F0BFB" w:rsidRPr="008F0BFB" w:rsidRDefault="008F0BFB" w:rsidP="00492BC3">
            <w:pPr>
              <w:spacing w:after="0" w:line="240" w:lineRule="auto"/>
              <w:jc w:val="left"/>
            </w:pPr>
          </w:p>
        </w:tc>
      </w:tr>
    </w:tbl>
    <w:p w14:paraId="1FC73912" w14:textId="77777777" w:rsidR="008F0BFB" w:rsidRDefault="008F0BFB" w:rsidP="008B022A">
      <w:pPr>
        <w:spacing w:after="0" w:line="240" w:lineRule="auto"/>
      </w:pP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C33275" w:rsidRPr="008F0BFB" w14:paraId="6F4F4F12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6BD7A5F9" w14:textId="42CC9765" w:rsidR="00C33275" w:rsidRPr="008F0BFB" w:rsidRDefault="00C33275" w:rsidP="00492BC3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Suplente</w:t>
            </w:r>
            <w:r w:rsidRPr="008F0BFB">
              <w:rPr>
                <w:b/>
                <w:bCs/>
                <w:sz w:val="24"/>
                <w:szCs w:val="24"/>
              </w:rPr>
              <w:t xml:space="preserve"> Interno:</w:t>
            </w:r>
          </w:p>
        </w:tc>
        <w:tc>
          <w:tcPr>
            <w:tcW w:w="7229" w:type="dxa"/>
            <w:vAlign w:val="center"/>
          </w:tcPr>
          <w:p w14:paraId="4B073A2B" w14:textId="77777777" w:rsidR="00C33275" w:rsidRPr="008F0BFB" w:rsidRDefault="00C33275" w:rsidP="00492BC3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</w:tr>
      <w:tr w:rsidR="00C33275" w:rsidRPr="008F0BFB" w14:paraId="1AC9D7B8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099625E" w14:textId="77777777" w:rsidR="00C33275" w:rsidRPr="008F0BFB" w:rsidRDefault="00C33275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CPF</w:t>
            </w:r>
          </w:p>
        </w:tc>
        <w:tc>
          <w:tcPr>
            <w:tcW w:w="7229" w:type="dxa"/>
            <w:vAlign w:val="center"/>
          </w:tcPr>
          <w:p w14:paraId="275FA1AB" w14:textId="77777777" w:rsidR="00C33275" w:rsidRPr="008F0BFB" w:rsidRDefault="00C33275" w:rsidP="00492BC3">
            <w:pPr>
              <w:spacing w:after="0" w:line="240" w:lineRule="auto"/>
              <w:jc w:val="left"/>
            </w:pPr>
          </w:p>
        </w:tc>
      </w:tr>
      <w:tr w:rsidR="00C33275" w:rsidRPr="008F0BFB" w14:paraId="5A8299DA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4C6562F8" w14:textId="77777777" w:rsidR="00C33275" w:rsidRPr="008F0BFB" w:rsidRDefault="00C33275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E-mail</w:t>
            </w:r>
          </w:p>
        </w:tc>
        <w:tc>
          <w:tcPr>
            <w:tcW w:w="7229" w:type="dxa"/>
            <w:vAlign w:val="center"/>
          </w:tcPr>
          <w:p w14:paraId="6892959D" w14:textId="77777777" w:rsidR="00C33275" w:rsidRPr="008F0BFB" w:rsidRDefault="00C33275" w:rsidP="00492BC3">
            <w:pPr>
              <w:spacing w:after="0" w:line="240" w:lineRule="auto"/>
              <w:jc w:val="left"/>
            </w:pPr>
          </w:p>
        </w:tc>
      </w:tr>
      <w:tr w:rsidR="00C33275" w:rsidRPr="008F0BFB" w14:paraId="3B3505DC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F5516A9" w14:textId="77777777" w:rsidR="00C33275" w:rsidRPr="008F0BFB" w:rsidRDefault="00C33275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Link do Lattes</w:t>
            </w:r>
          </w:p>
        </w:tc>
        <w:tc>
          <w:tcPr>
            <w:tcW w:w="7229" w:type="dxa"/>
            <w:vAlign w:val="center"/>
          </w:tcPr>
          <w:p w14:paraId="5E5342C2" w14:textId="77777777" w:rsidR="00C33275" w:rsidRPr="008F0BFB" w:rsidRDefault="00C33275" w:rsidP="00492BC3">
            <w:pPr>
              <w:spacing w:after="0" w:line="240" w:lineRule="auto"/>
              <w:jc w:val="left"/>
            </w:pPr>
          </w:p>
        </w:tc>
      </w:tr>
    </w:tbl>
    <w:p w14:paraId="39401E50" w14:textId="77777777" w:rsidR="00C33275" w:rsidRDefault="00C33275" w:rsidP="008B022A">
      <w:pPr>
        <w:spacing w:after="0" w:line="240" w:lineRule="auto"/>
      </w:pP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003ACE" w:rsidRPr="008F0BFB" w14:paraId="0F3F8564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5F67E8B2" w14:textId="5FBF04B9" w:rsidR="00003ACE" w:rsidRPr="008F0BFB" w:rsidRDefault="00003ACE" w:rsidP="00492BC3">
            <w:pPr>
              <w:spacing w:after="0" w:line="24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2° Suplente (Externo):</w:t>
            </w:r>
          </w:p>
        </w:tc>
        <w:tc>
          <w:tcPr>
            <w:tcW w:w="7229" w:type="dxa"/>
            <w:vAlign w:val="center"/>
          </w:tcPr>
          <w:p w14:paraId="3056DBEB" w14:textId="77777777" w:rsidR="00003ACE" w:rsidRPr="008F0BFB" w:rsidRDefault="00003ACE" w:rsidP="00492BC3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</w:tr>
      <w:tr w:rsidR="00C33275" w:rsidRPr="008F0BFB" w14:paraId="4F5F6410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12ECF797" w14:textId="77777777" w:rsidR="00C33275" w:rsidRPr="008F0BFB" w:rsidRDefault="00C33275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CPF</w:t>
            </w:r>
          </w:p>
        </w:tc>
        <w:tc>
          <w:tcPr>
            <w:tcW w:w="7229" w:type="dxa"/>
            <w:vAlign w:val="center"/>
          </w:tcPr>
          <w:p w14:paraId="27E3206B" w14:textId="77777777" w:rsidR="00C33275" w:rsidRPr="008F0BFB" w:rsidRDefault="00C33275" w:rsidP="00492BC3">
            <w:pPr>
              <w:spacing w:after="0" w:line="240" w:lineRule="auto"/>
              <w:jc w:val="left"/>
            </w:pPr>
          </w:p>
        </w:tc>
      </w:tr>
      <w:tr w:rsidR="00C33275" w:rsidRPr="008F0BFB" w14:paraId="003ED63A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198EA6B0" w14:textId="77777777" w:rsidR="00C33275" w:rsidRPr="008F0BFB" w:rsidRDefault="00C33275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E-mail</w:t>
            </w:r>
          </w:p>
        </w:tc>
        <w:tc>
          <w:tcPr>
            <w:tcW w:w="7229" w:type="dxa"/>
            <w:vAlign w:val="center"/>
          </w:tcPr>
          <w:p w14:paraId="109D5E7F" w14:textId="77777777" w:rsidR="00C33275" w:rsidRPr="008F0BFB" w:rsidRDefault="00C33275" w:rsidP="00492BC3">
            <w:pPr>
              <w:spacing w:after="0" w:line="240" w:lineRule="auto"/>
              <w:jc w:val="left"/>
            </w:pPr>
          </w:p>
        </w:tc>
      </w:tr>
      <w:tr w:rsidR="00C33275" w:rsidRPr="008F0BFB" w14:paraId="52C1BB38" w14:textId="77777777" w:rsidTr="00492BC3">
        <w:trPr>
          <w:trHeight w:val="340"/>
        </w:trPr>
        <w:tc>
          <w:tcPr>
            <w:tcW w:w="3261" w:type="dxa"/>
            <w:vAlign w:val="center"/>
          </w:tcPr>
          <w:p w14:paraId="05AD295E" w14:textId="77777777" w:rsidR="00C33275" w:rsidRPr="008F0BFB" w:rsidRDefault="00C33275" w:rsidP="00492BC3">
            <w:pPr>
              <w:spacing w:after="0" w:line="240" w:lineRule="auto"/>
              <w:jc w:val="left"/>
            </w:pPr>
            <w:r w:rsidRPr="008F0BFB">
              <w:rPr>
                <w:sz w:val="24"/>
                <w:szCs w:val="24"/>
              </w:rPr>
              <w:t>Link do Lattes</w:t>
            </w:r>
          </w:p>
        </w:tc>
        <w:tc>
          <w:tcPr>
            <w:tcW w:w="7229" w:type="dxa"/>
            <w:vAlign w:val="center"/>
          </w:tcPr>
          <w:p w14:paraId="5F18BAC3" w14:textId="77777777" w:rsidR="00C33275" w:rsidRPr="008F0BFB" w:rsidRDefault="00C33275" w:rsidP="00492BC3">
            <w:pPr>
              <w:spacing w:after="0" w:line="240" w:lineRule="auto"/>
              <w:jc w:val="left"/>
            </w:pPr>
          </w:p>
        </w:tc>
      </w:tr>
    </w:tbl>
    <w:p w14:paraId="6928D0F0" w14:textId="77777777" w:rsidR="00003ACE" w:rsidRDefault="00003ACE" w:rsidP="00003ACE">
      <w:pPr>
        <w:pStyle w:val="Rodap"/>
      </w:pPr>
    </w:p>
    <w:p w14:paraId="1E9BCD82" w14:textId="2A07650E" w:rsidR="00003ACE" w:rsidRPr="00403AD2" w:rsidRDefault="00324B6B" w:rsidP="00403AD2">
      <w:pPr>
        <w:pStyle w:val="Rodap"/>
      </w:pPr>
      <w:r w:rsidRPr="00403AD2">
        <w:rPr>
          <w:b/>
          <w:bCs/>
        </w:rPr>
        <w:t>Para qualificação</w:t>
      </w:r>
      <w:r w:rsidRPr="00403AD2">
        <w:t>: Art. 37. § 2º A Banca Examinadora será composta por 3 (três) membros titulares portadores de título de Doutor, sendo o orientador o presidente e 2 (dois) avaliadores, incluindo, no mínimo, 1 (um) membro externo ao quadro docente do PALI.</w:t>
      </w:r>
    </w:p>
    <w:p w14:paraId="4EB62D15" w14:textId="77777777" w:rsidR="00B1229A" w:rsidRPr="00403AD2" w:rsidRDefault="00B1229A" w:rsidP="00403AD2">
      <w:pPr>
        <w:pStyle w:val="Rodap"/>
      </w:pPr>
    </w:p>
    <w:p w14:paraId="1FE0952E" w14:textId="318936ED" w:rsidR="00403AD2" w:rsidRPr="00403AD2" w:rsidRDefault="00403AD2" w:rsidP="00403AD2">
      <w:pPr>
        <w:pStyle w:val="Rodap"/>
      </w:pPr>
      <w:r w:rsidRPr="00403AD2">
        <w:rPr>
          <w:b/>
          <w:bCs/>
        </w:rPr>
        <w:t>Para defesa</w:t>
      </w:r>
      <w:r w:rsidRPr="00403AD2">
        <w:t>: Art. 42. A defesa será realizada perante uma Banca Examinadora composta por 3 (três) membros portadores do título de Doutor, sendo presidida pelo Orientador (ou Coorientador, em sua vacância). § 1º A banca deverá contar com 2 (dois) avaliadores titulares, sendo pelo menos 1 (um) membro externo ao PALI. § 2º Serão indicados 2 (dois) membros suplentes, sendo 1 (um) obrigatoriamente externo ao PALI.</w:t>
      </w:r>
    </w:p>
    <w:p w14:paraId="2FD6DC16" w14:textId="77777777" w:rsidR="00B1229A" w:rsidRDefault="00B1229A" w:rsidP="00003ACE">
      <w:pPr>
        <w:pStyle w:val="Rodap"/>
      </w:pPr>
    </w:p>
    <w:p w14:paraId="4FFF7BBF" w14:textId="5DE468F8" w:rsidR="00003ACE" w:rsidRDefault="00003ACE" w:rsidP="00003ACE">
      <w:pPr>
        <w:pStyle w:val="Rodap"/>
      </w:pPr>
      <w:r>
        <w:t xml:space="preserve">O envio do documento assinado por e-protocolo ou gov.br deve ser realizado pelo </w:t>
      </w:r>
      <w:r w:rsidRPr="0013257F">
        <w:rPr>
          <w:b/>
          <w:bCs/>
          <w:u w:val="single"/>
        </w:rPr>
        <w:t>orientador</w:t>
      </w:r>
      <w:r>
        <w:t xml:space="preserve"> através do </w:t>
      </w:r>
      <w:hyperlink r:id="rId8" w:history="1">
        <w:r w:rsidRPr="00792D34">
          <w:rPr>
            <w:rStyle w:val="Hyperlink"/>
          </w:rPr>
          <w:t>SUAP</w:t>
        </w:r>
      </w:hyperlink>
      <w:r>
        <w:t xml:space="preserve"> (Conforme aprovado na RO033 de 08/2026, Item 15):</w:t>
      </w:r>
    </w:p>
    <w:p w14:paraId="173B1BF1" w14:textId="77777777" w:rsidR="00003ACE" w:rsidRDefault="00003ACE" w:rsidP="00003ACE">
      <w:pPr>
        <w:pStyle w:val="Rodap"/>
      </w:pPr>
    </w:p>
    <w:p w14:paraId="51AB9FF3" w14:textId="77777777" w:rsidR="00003ACE" w:rsidRDefault="00003ACE" w:rsidP="00003ACE">
      <w:pPr>
        <w:pStyle w:val="Rodap"/>
      </w:pPr>
      <w:r>
        <w:t>1. Na barra lateral esquerda, acessar ENSINO e PROCESSOS DE APOIO;</w:t>
      </w:r>
    </w:p>
    <w:p w14:paraId="40241E58" w14:textId="77777777" w:rsidR="00003ACE" w:rsidRDefault="00003ACE" w:rsidP="00003ACE">
      <w:pPr>
        <w:pStyle w:val="Rodap"/>
      </w:pPr>
      <w:r>
        <w:t>2. Selecionar REQUERIMENTOS;</w:t>
      </w:r>
    </w:p>
    <w:p w14:paraId="44ACF37B" w14:textId="77777777" w:rsidR="00003ACE" w:rsidRDefault="00003ACE" w:rsidP="00003ACE">
      <w:pPr>
        <w:pStyle w:val="Rodap"/>
      </w:pPr>
      <w:r>
        <w:t>3. No canto superior direito, clicar em “Adicionar Requerimento” (Botão Verde);</w:t>
      </w:r>
    </w:p>
    <w:p w14:paraId="3A058389" w14:textId="0410FF4E" w:rsidR="00003ACE" w:rsidRDefault="00F741DC" w:rsidP="00003ACE">
      <w:pPr>
        <w:pStyle w:val="Rodap"/>
      </w:pPr>
      <w:r>
        <w:t>4</w:t>
      </w:r>
      <w:r w:rsidR="00003ACE">
        <w:t>. Selecionar o nome do aluno.</w:t>
      </w:r>
    </w:p>
    <w:p w14:paraId="0093EE0C" w14:textId="0FAB92DE" w:rsidR="00003ACE" w:rsidRDefault="00F741DC" w:rsidP="00003ACE">
      <w:pPr>
        <w:pStyle w:val="Rodap"/>
      </w:pPr>
      <w:r>
        <w:t>5</w:t>
      </w:r>
      <w:r w:rsidR="00003ACE">
        <w:t>. Em TIPO, selecionar SOLICITAÇÃO DE DEFESA DISSERTAÇÃO/QUALIFICAÇÃO.</w:t>
      </w:r>
    </w:p>
    <w:p w14:paraId="461FFC94" w14:textId="35F461B3" w:rsidR="00003ACE" w:rsidRDefault="00F741DC" w:rsidP="00003ACE">
      <w:pPr>
        <w:pStyle w:val="Rodap"/>
      </w:pPr>
      <w:r>
        <w:t>6</w:t>
      </w:r>
      <w:r w:rsidR="00003ACE">
        <w:t>. Em DATA Informar a data atual.</w:t>
      </w:r>
    </w:p>
    <w:p w14:paraId="542998C6" w14:textId="03E49817" w:rsidR="00003ACE" w:rsidRDefault="00F741DC" w:rsidP="00003ACE">
      <w:pPr>
        <w:pStyle w:val="Rodap"/>
      </w:pPr>
      <w:r>
        <w:t>7</w:t>
      </w:r>
      <w:r w:rsidR="00003ACE">
        <w:t>. Na DESCRIÇÃO, especificar se a solicitação é para qualificação ou defesa.</w:t>
      </w:r>
    </w:p>
    <w:p w14:paraId="5AD6D585" w14:textId="11FBF1E1" w:rsidR="00003ACE" w:rsidRDefault="00F741DC" w:rsidP="00003ACE">
      <w:pPr>
        <w:pStyle w:val="Rodap"/>
      </w:pPr>
      <w:r>
        <w:t>8</w:t>
      </w:r>
      <w:r w:rsidR="00003ACE">
        <w:t>. Anexar o formulário correspondente devidamente preenchido e assinado (no e-protocolo ou gov.br) pelas partes.</w:t>
      </w:r>
    </w:p>
    <w:p w14:paraId="7ECA373D" w14:textId="4EEA1822" w:rsidR="00003ACE" w:rsidRDefault="00F741DC" w:rsidP="00003ACE">
      <w:pPr>
        <w:pStyle w:val="Rodap"/>
      </w:pPr>
      <w:r>
        <w:t>9</w:t>
      </w:r>
      <w:r w:rsidR="00003ACE">
        <w:t>. Indicar como atendente Karoline Silvério.</w:t>
      </w:r>
    </w:p>
    <w:p w14:paraId="55466571" w14:textId="77777777" w:rsidR="00492BC3" w:rsidRDefault="00492BC3" w:rsidP="00003ACE">
      <w:pPr>
        <w:pStyle w:val="Rodap"/>
      </w:pPr>
    </w:p>
    <w:p w14:paraId="243724B5" w14:textId="77777777" w:rsidR="00AF50A0" w:rsidRDefault="00AF50A0" w:rsidP="00BE1445">
      <w:pPr>
        <w:spacing w:after="0" w:line="240" w:lineRule="auto"/>
        <w:jc w:val="center"/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528"/>
      </w:tblGrid>
      <w:tr w:rsidR="004619FF" w:rsidRPr="005A43DF" w14:paraId="5C321EC7" w14:textId="77777777" w:rsidTr="00BA2189">
        <w:tc>
          <w:tcPr>
            <w:tcW w:w="4962" w:type="dxa"/>
          </w:tcPr>
          <w:p w14:paraId="65B44189" w14:textId="33569401" w:rsidR="004619F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43DF">
              <w:rPr>
                <w:sz w:val="24"/>
                <w:szCs w:val="24"/>
              </w:rPr>
              <w:t>Assinatura do(a) Orientador(a)</w:t>
            </w:r>
          </w:p>
          <w:p w14:paraId="5C2AEA6E" w14:textId="77777777" w:rsidR="004619F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6CD4CA0" w14:textId="77777777" w:rsidR="004619F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C6F6A23" w14:textId="77777777" w:rsidR="00BA2189" w:rsidRDefault="00BA2189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135E32A" w14:textId="77777777" w:rsidR="004619F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E131537" w14:textId="77777777" w:rsidR="004619FF" w:rsidRPr="005A43D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1D21B586" w14:textId="3371E478" w:rsidR="004619F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43DF">
              <w:rPr>
                <w:sz w:val="24"/>
                <w:szCs w:val="24"/>
              </w:rPr>
              <w:t>Assinatura do(a) Discente</w:t>
            </w:r>
          </w:p>
          <w:p w14:paraId="5950B9FF" w14:textId="77777777" w:rsidR="004619F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5422A01" w14:textId="77777777" w:rsidR="004619FF" w:rsidRPr="005A43D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13DA7A7" w14:textId="77777777" w:rsidR="004619FF" w:rsidRPr="005A43D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5558092" w14:textId="77777777" w:rsidR="004619FF" w:rsidRPr="005A43DF" w:rsidRDefault="004619FF" w:rsidP="00BA21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2886F9D" w14:textId="77777777" w:rsidR="00003ACE" w:rsidRDefault="00003ACE" w:rsidP="00A54696">
      <w:pPr>
        <w:pStyle w:val="Rodap"/>
      </w:pPr>
    </w:p>
    <w:p w14:paraId="183EFB64" w14:textId="4AC87DD6" w:rsidR="004248A6" w:rsidRPr="00BB5141" w:rsidRDefault="009D690E" w:rsidP="00492BC3">
      <w:pPr>
        <w:spacing w:after="0"/>
        <w:ind w:left="2"/>
      </w:pPr>
      <w:r w:rsidRPr="00A07712">
        <w:rPr>
          <w:rFonts w:eastAsia="Arial" w:cs="Arial"/>
          <w:sz w:val="24"/>
          <w:szCs w:val="24"/>
        </w:rPr>
        <w:t>Assinado eletronicamente nos termos do Decreto Estadual nº 7.304/2021</w:t>
      </w:r>
      <w:r>
        <w:rPr>
          <w:rFonts w:eastAsia="Arial" w:cs="Arial"/>
          <w:sz w:val="24"/>
          <w:szCs w:val="24"/>
        </w:rPr>
        <w:t>.</w:t>
      </w:r>
    </w:p>
    <w:sectPr w:rsidR="004248A6" w:rsidRPr="00BB5141" w:rsidSect="00492BC3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673" w:right="851" w:bottom="1135" w:left="851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DE459" w14:textId="77777777" w:rsidR="000D738F" w:rsidRDefault="000D738F" w:rsidP="00D25635">
      <w:r>
        <w:separator/>
      </w:r>
    </w:p>
  </w:endnote>
  <w:endnote w:type="continuationSeparator" w:id="0">
    <w:p w14:paraId="49A22F9E" w14:textId="77777777" w:rsidR="000D738F" w:rsidRDefault="000D738F" w:rsidP="00D25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8EF6" w14:textId="3CB4B634" w:rsidR="00492BC3" w:rsidRPr="00492BC3" w:rsidRDefault="00492BC3" w:rsidP="00492BC3">
    <w:pPr>
      <w:pStyle w:val="Rodap"/>
      <w:jc w:val="center"/>
      <w:rPr>
        <w:sz w:val="20"/>
        <w:szCs w:val="20"/>
      </w:rPr>
    </w:pPr>
    <w:hyperlink r:id="rId1" w:history="1">
      <w:r w:rsidRPr="00492BC3">
        <w:rPr>
          <w:rStyle w:val="Hyperlink"/>
          <w:color w:val="auto"/>
          <w:sz w:val="20"/>
          <w:szCs w:val="20"/>
        </w:rPr>
        <w:t>https://pali.unespar.edu.br/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32C11" w14:textId="77777777" w:rsidR="000D738F" w:rsidRDefault="000D738F" w:rsidP="00D25635">
      <w:r>
        <w:separator/>
      </w:r>
    </w:p>
  </w:footnote>
  <w:footnote w:type="continuationSeparator" w:id="0">
    <w:p w14:paraId="696F4333" w14:textId="77777777" w:rsidR="000D738F" w:rsidRDefault="000D738F" w:rsidP="00D25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CD04" w14:textId="77777777" w:rsidR="002E2915" w:rsidRDefault="00000000" w:rsidP="00D25635">
    <w:pPr>
      <w:pStyle w:val="Cabealho"/>
    </w:pPr>
    <w:r>
      <w:rPr>
        <w:noProof/>
        <w:lang w:eastAsia="pt-BR"/>
      </w:rPr>
      <w:pict w14:anchorId="1502CD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43188" o:spid="_x0000_s1089" type="#_x0000_t75" style="position:absolute;left:0;text-align:left;margin-left:0;margin-top:0;width:507.6pt;height:349.3pt;z-index:-251657216;mso-position-horizontal:center;mso-position-horizontal-relative:margin;mso-position-vertical:center;mso-position-vertical-relative:margin" o:allowincell="f">
          <v:imagedata r:id="rId1" o:title="PALI LOGO FINAL COM FUND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0490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63"/>
      <w:gridCol w:w="5670"/>
      <w:gridCol w:w="2557"/>
    </w:tblGrid>
    <w:tr w:rsidR="00382212" w14:paraId="0E53FB56" w14:textId="77777777" w:rsidTr="00DC0AC7">
      <w:trPr>
        <w:trHeight w:val="709"/>
        <w:jc w:val="center"/>
      </w:trPr>
      <w:tc>
        <w:tcPr>
          <w:tcW w:w="2263" w:type="dxa"/>
          <w:vAlign w:val="center"/>
        </w:tcPr>
        <w:p w14:paraId="4F3EC62E" w14:textId="0585A275" w:rsidR="00382212" w:rsidRDefault="00382212" w:rsidP="00F60523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72B61634" wp14:editId="2EA8AB84">
                <wp:extent cx="1006531" cy="1080000"/>
                <wp:effectExtent l="0" t="0" r="3175" b="6350"/>
                <wp:docPr id="1415067402" name="Gráfico 14150674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áfico 1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531" cy="10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1807F342" w14:textId="77777777" w:rsidR="00382212" w:rsidRPr="00382212" w:rsidRDefault="00382212" w:rsidP="00C243B9">
          <w:pPr>
            <w:pStyle w:val="CabealhoUNESPAR"/>
          </w:pPr>
          <w:r w:rsidRPr="00382212">
            <w:t>UNIVERSIDADE ESTADUAL DO PARANÁ</w:t>
          </w:r>
        </w:p>
        <w:p w14:paraId="3691D608" w14:textId="54C7C77D" w:rsidR="00382212" w:rsidRPr="00382212" w:rsidRDefault="00DA1038" w:rsidP="00C243B9">
          <w:pPr>
            <w:pStyle w:val="CabealhoUNESPAR"/>
          </w:pPr>
          <w:r>
            <w:rPr>
              <w:i/>
              <w:iCs/>
            </w:rPr>
            <w:t>c</w:t>
          </w:r>
          <w:r w:rsidR="00382212" w:rsidRPr="00382212">
            <w:rPr>
              <w:i/>
              <w:iCs/>
            </w:rPr>
            <w:t>ampus</w:t>
          </w:r>
          <w:r w:rsidR="00382212" w:rsidRPr="00382212">
            <w:t xml:space="preserve"> de Paranaguá</w:t>
          </w:r>
        </w:p>
        <w:p w14:paraId="38606F42" w14:textId="77777777" w:rsidR="00382212" w:rsidRPr="00DC0AC7" w:rsidRDefault="00382212" w:rsidP="00C243B9">
          <w:pPr>
            <w:pStyle w:val="CabealhoUNESPAR"/>
            <w:rPr>
              <w:b w:val="0"/>
              <w:bCs w:val="0"/>
              <w:sz w:val="17"/>
              <w:szCs w:val="17"/>
            </w:rPr>
          </w:pPr>
          <w:r w:rsidRPr="00DC0AC7">
            <w:rPr>
              <w:b w:val="0"/>
              <w:bCs w:val="0"/>
              <w:sz w:val="17"/>
              <w:szCs w:val="17"/>
            </w:rPr>
            <w:t>Credenciada pelo Decreto nº 9538, de 05/12/2013 – DOE 05/12/2013</w:t>
          </w:r>
        </w:p>
        <w:p w14:paraId="1671EA13" w14:textId="77777777" w:rsidR="00382212" w:rsidRPr="00DC0AC7" w:rsidRDefault="00382212" w:rsidP="00C243B9">
          <w:pPr>
            <w:pStyle w:val="CabealhoUNESPAR"/>
            <w:rPr>
              <w:b w:val="0"/>
              <w:bCs w:val="0"/>
              <w:sz w:val="17"/>
              <w:szCs w:val="17"/>
            </w:rPr>
          </w:pPr>
          <w:r w:rsidRPr="00DC0AC7">
            <w:rPr>
              <w:b w:val="0"/>
              <w:bCs w:val="0"/>
              <w:sz w:val="17"/>
              <w:szCs w:val="17"/>
            </w:rPr>
            <w:t>Recredenciada pelo Decreto nº 2374. De 14/08/2019 – DOE 18/08/2019</w:t>
          </w:r>
        </w:p>
        <w:p w14:paraId="0328C48B" w14:textId="77777777" w:rsidR="00382212" w:rsidRPr="00DC0AC7" w:rsidRDefault="00382212" w:rsidP="00C243B9">
          <w:pPr>
            <w:pStyle w:val="CabealhoUNESPAR"/>
            <w:rPr>
              <w:b w:val="0"/>
              <w:bCs w:val="0"/>
              <w:sz w:val="17"/>
              <w:szCs w:val="17"/>
            </w:rPr>
          </w:pPr>
          <w:r w:rsidRPr="00DC0AC7">
            <w:rPr>
              <w:b w:val="0"/>
              <w:bCs w:val="0"/>
              <w:sz w:val="17"/>
              <w:szCs w:val="17"/>
            </w:rPr>
            <w:t>Rua Comendador Correa Junior, nº 117 – Centro – Paranaguá/PR.</w:t>
          </w:r>
        </w:p>
        <w:p w14:paraId="3645B026" w14:textId="244B946F" w:rsidR="00382212" w:rsidRPr="00382212" w:rsidRDefault="00382212" w:rsidP="00C243B9">
          <w:pPr>
            <w:pStyle w:val="CabealhoUNESPAR"/>
            <w:rPr>
              <w:sz w:val="16"/>
              <w:szCs w:val="16"/>
              <w:lang w:val="fr-FR"/>
            </w:rPr>
          </w:pPr>
          <w:r w:rsidRPr="00DC0AC7">
            <w:rPr>
              <w:b w:val="0"/>
              <w:bCs w:val="0"/>
              <w:sz w:val="17"/>
              <w:szCs w:val="17"/>
              <w:lang w:val="fr-FR"/>
            </w:rPr>
            <w:t>CEP 83203-560 | Fone (41) 3423-6644 | https://paranagua.unespar.edu.br</w:t>
          </w:r>
        </w:p>
      </w:tc>
      <w:tc>
        <w:tcPr>
          <w:tcW w:w="2557" w:type="dxa"/>
          <w:vAlign w:val="center"/>
        </w:tcPr>
        <w:p w14:paraId="2A8368B0" w14:textId="19083575" w:rsidR="00382212" w:rsidRDefault="002319FB" w:rsidP="00F60523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41664CC2" wp14:editId="6E387C20">
                <wp:extent cx="896265" cy="1080000"/>
                <wp:effectExtent l="0" t="0" r="0" b="6350"/>
                <wp:docPr id="1783534400" name="Imagem 1" descr="Brasão de Armas do Paran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 de Armas do Paraná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26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02CD05" w14:textId="62CE9EEE" w:rsidR="00E65E1B" w:rsidRDefault="00E65E1B" w:rsidP="00F01B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CD0B" w14:textId="77777777" w:rsidR="002E2915" w:rsidRDefault="00000000" w:rsidP="00D25635">
    <w:pPr>
      <w:pStyle w:val="Cabealho"/>
    </w:pPr>
    <w:r>
      <w:rPr>
        <w:noProof/>
        <w:lang w:eastAsia="pt-BR"/>
      </w:rPr>
      <w:pict w14:anchorId="1502CD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43187" o:spid="_x0000_s1088" type="#_x0000_t75" style="position:absolute;left:0;text-align:left;margin-left:0;margin-top:0;width:507.6pt;height:349.3pt;z-index:-251658240;mso-position-horizontal:center;mso-position-horizontal-relative:margin;mso-position-vertical:center;mso-position-vertical-relative:margin" o:allowincell="f">
          <v:imagedata r:id="rId1" o:title="PALI LOGO FINAL COM FUN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6FE0"/>
    <w:multiLevelType w:val="multilevel"/>
    <w:tmpl w:val="4948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02225"/>
    <w:multiLevelType w:val="multilevel"/>
    <w:tmpl w:val="4FC47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424C5"/>
    <w:multiLevelType w:val="multilevel"/>
    <w:tmpl w:val="95C6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A734F"/>
    <w:multiLevelType w:val="hybridMultilevel"/>
    <w:tmpl w:val="A6A81BB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5A31082"/>
    <w:multiLevelType w:val="multilevel"/>
    <w:tmpl w:val="135A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EE7795"/>
    <w:multiLevelType w:val="multilevel"/>
    <w:tmpl w:val="761A37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C365BDA"/>
    <w:multiLevelType w:val="hybridMultilevel"/>
    <w:tmpl w:val="A6300F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36731"/>
    <w:multiLevelType w:val="hybridMultilevel"/>
    <w:tmpl w:val="FE8A82AA"/>
    <w:lvl w:ilvl="0" w:tplc="081C9C7E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66" w:hanging="360"/>
      </w:pPr>
    </w:lvl>
    <w:lvl w:ilvl="2" w:tplc="0416001B" w:tentative="1">
      <w:start w:val="1"/>
      <w:numFmt w:val="lowerRoman"/>
      <w:lvlText w:val="%3."/>
      <w:lvlJc w:val="right"/>
      <w:pPr>
        <w:ind w:left="2286" w:hanging="180"/>
      </w:pPr>
    </w:lvl>
    <w:lvl w:ilvl="3" w:tplc="0416000F" w:tentative="1">
      <w:start w:val="1"/>
      <w:numFmt w:val="decimal"/>
      <w:lvlText w:val="%4."/>
      <w:lvlJc w:val="left"/>
      <w:pPr>
        <w:ind w:left="3006" w:hanging="360"/>
      </w:pPr>
    </w:lvl>
    <w:lvl w:ilvl="4" w:tplc="04160019" w:tentative="1">
      <w:start w:val="1"/>
      <w:numFmt w:val="lowerLetter"/>
      <w:lvlText w:val="%5."/>
      <w:lvlJc w:val="left"/>
      <w:pPr>
        <w:ind w:left="3726" w:hanging="360"/>
      </w:pPr>
    </w:lvl>
    <w:lvl w:ilvl="5" w:tplc="0416001B" w:tentative="1">
      <w:start w:val="1"/>
      <w:numFmt w:val="lowerRoman"/>
      <w:lvlText w:val="%6."/>
      <w:lvlJc w:val="right"/>
      <w:pPr>
        <w:ind w:left="4446" w:hanging="180"/>
      </w:pPr>
    </w:lvl>
    <w:lvl w:ilvl="6" w:tplc="0416000F" w:tentative="1">
      <w:start w:val="1"/>
      <w:numFmt w:val="decimal"/>
      <w:lvlText w:val="%7."/>
      <w:lvlJc w:val="left"/>
      <w:pPr>
        <w:ind w:left="5166" w:hanging="360"/>
      </w:pPr>
    </w:lvl>
    <w:lvl w:ilvl="7" w:tplc="04160019" w:tentative="1">
      <w:start w:val="1"/>
      <w:numFmt w:val="lowerLetter"/>
      <w:lvlText w:val="%8."/>
      <w:lvlJc w:val="left"/>
      <w:pPr>
        <w:ind w:left="5886" w:hanging="360"/>
      </w:pPr>
    </w:lvl>
    <w:lvl w:ilvl="8" w:tplc="0416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8" w15:restartNumberingAfterBreak="0">
    <w:nsid w:val="2EEC3F4A"/>
    <w:multiLevelType w:val="multilevel"/>
    <w:tmpl w:val="61DA74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875C05"/>
    <w:multiLevelType w:val="hybridMultilevel"/>
    <w:tmpl w:val="9AE823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B616C"/>
    <w:multiLevelType w:val="multilevel"/>
    <w:tmpl w:val="446C6438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6192E48"/>
    <w:multiLevelType w:val="multilevel"/>
    <w:tmpl w:val="6E90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770B1C"/>
    <w:multiLevelType w:val="hybridMultilevel"/>
    <w:tmpl w:val="2B4A0A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A2880"/>
    <w:multiLevelType w:val="hybridMultilevel"/>
    <w:tmpl w:val="A40CF3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45101"/>
    <w:multiLevelType w:val="hybridMultilevel"/>
    <w:tmpl w:val="9CF25D5A"/>
    <w:lvl w:ilvl="0" w:tplc="819245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9782F"/>
    <w:multiLevelType w:val="hybridMultilevel"/>
    <w:tmpl w:val="197E4CE6"/>
    <w:lvl w:ilvl="0" w:tplc="04160019">
      <w:start w:val="1"/>
      <w:numFmt w:val="lowerLetter"/>
      <w:lvlText w:val="%1."/>
      <w:lvlJc w:val="left"/>
      <w:pPr>
        <w:ind w:left="8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6" w:hanging="360"/>
      </w:pPr>
    </w:lvl>
    <w:lvl w:ilvl="2" w:tplc="FFFFFFFF" w:tentative="1">
      <w:start w:val="1"/>
      <w:numFmt w:val="lowerRoman"/>
      <w:lvlText w:val="%3."/>
      <w:lvlJc w:val="right"/>
      <w:pPr>
        <w:ind w:left="2286" w:hanging="180"/>
      </w:pPr>
    </w:lvl>
    <w:lvl w:ilvl="3" w:tplc="FFFFFFFF" w:tentative="1">
      <w:start w:val="1"/>
      <w:numFmt w:val="decimal"/>
      <w:lvlText w:val="%4."/>
      <w:lvlJc w:val="left"/>
      <w:pPr>
        <w:ind w:left="3006" w:hanging="360"/>
      </w:pPr>
    </w:lvl>
    <w:lvl w:ilvl="4" w:tplc="FFFFFFFF" w:tentative="1">
      <w:start w:val="1"/>
      <w:numFmt w:val="lowerLetter"/>
      <w:lvlText w:val="%5."/>
      <w:lvlJc w:val="left"/>
      <w:pPr>
        <w:ind w:left="3726" w:hanging="360"/>
      </w:pPr>
    </w:lvl>
    <w:lvl w:ilvl="5" w:tplc="FFFFFFFF" w:tentative="1">
      <w:start w:val="1"/>
      <w:numFmt w:val="lowerRoman"/>
      <w:lvlText w:val="%6."/>
      <w:lvlJc w:val="right"/>
      <w:pPr>
        <w:ind w:left="4446" w:hanging="180"/>
      </w:pPr>
    </w:lvl>
    <w:lvl w:ilvl="6" w:tplc="FFFFFFFF" w:tentative="1">
      <w:start w:val="1"/>
      <w:numFmt w:val="decimal"/>
      <w:lvlText w:val="%7."/>
      <w:lvlJc w:val="left"/>
      <w:pPr>
        <w:ind w:left="5166" w:hanging="360"/>
      </w:pPr>
    </w:lvl>
    <w:lvl w:ilvl="7" w:tplc="FFFFFFFF" w:tentative="1">
      <w:start w:val="1"/>
      <w:numFmt w:val="lowerLetter"/>
      <w:lvlText w:val="%8."/>
      <w:lvlJc w:val="left"/>
      <w:pPr>
        <w:ind w:left="5886" w:hanging="360"/>
      </w:pPr>
    </w:lvl>
    <w:lvl w:ilvl="8" w:tplc="FFFFFFFF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6" w15:restartNumberingAfterBreak="0">
    <w:nsid w:val="578F605C"/>
    <w:multiLevelType w:val="multilevel"/>
    <w:tmpl w:val="066470A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8545F0C"/>
    <w:multiLevelType w:val="multilevel"/>
    <w:tmpl w:val="61DA74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9B53786"/>
    <w:multiLevelType w:val="multilevel"/>
    <w:tmpl w:val="61DA74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29072CA"/>
    <w:multiLevelType w:val="hybridMultilevel"/>
    <w:tmpl w:val="00A2A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E12746"/>
    <w:multiLevelType w:val="hybridMultilevel"/>
    <w:tmpl w:val="F4FAC8B2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B8462E9"/>
    <w:multiLevelType w:val="multilevel"/>
    <w:tmpl w:val="066470A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BA5714D"/>
    <w:multiLevelType w:val="hybridMultilevel"/>
    <w:tmpl w:val="336660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947DD9"/>
    <w:multiLevelType w:val="multilevel"/>
    <w:tmpl w:val="A9B6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655C82"/>
    <w:multiLevelType w:val="hybridMultilevel"/>
    <w:tmpl w:val="06C4DB34"/>
    <w:lvl w:ilvl="0" w:tplc="0416000F">
      <w:start w:val="1"/>
      <w:numFmt w:val="decimal"/>
      <w:lvlText w:val="%1."/>
      <w:lvlJc w:val="left"/>
      <w:pPr>
        <w:ind w:left="3970"/>
      </w:pPr>
      <w:rPr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566D52">
      <w:start w:val="1"/>
      <w:numFmt w:val="lowerLetter"/>
      <w:lvlText w:val="%2"/>
      <w:lvlJc w:val="left"/>
      <w:pPr>
        <w:ind w:left="9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74744C">
      <w:start w:val="1"/>
      <w:numFmt w:val="lowerRoman"/>
      <w:lvlText w:val="%3"/>
      <w:lvlJc w:val="left"/>
      <w:pPr>
        <w:ind w:left="10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30855C">
      <w:start w:val="1"/>
      <w:numFmt w:val="decimal"/>
      <w:lvlText w:val="%4"/>
      <w:lvlJc w:val="left"/>
      <w:pPr>
        <w:ind w:left="10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48DCB4">
      <w:start w:val="1"/>
      <w:numFmt w:val="lowerLetter"/>
      <w:lvlText w:val="%5"/>
      <w:lvlJc w:val="left"/>
      <w:pPr>
        <w:ind w:left="11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44717C">
      <w:start w:val="1"/>
      <w:numFmt w:val="lowerRoman"/>
      <w:lvlText w:val="%6"/>
      <w:lvlJc w:val="left"/>
      <w:pPr>
        <w:ind w:left="121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EECB26">
      <w:start w:val="1"/>
      <w:numFmt w:val="decimal"/>
      <w:lvlText w:val="%7"/>
      <w:lvlJc w:val="left"/>
      <w:pPr>
        <w:ind w:left="129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8C48C8">
      <w:start w:val="1"/>
      <w:numFmt w:val="lowerLetter"/>
      <w:lvlText w:val="%8"/>
      <w:lvlJc w:val="left"/>
      <w:pPr>
        <w:ind w:left="136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9CADFA">
      <w:start w:val="1"/>
      <w:numFmt w:val="lowerRoman"/>
      <w:lvlText w:val="%9"/>
      <w:lvlJc w:val="left"/>
      <w:pPr>
        <w:ind w:left="143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9CA1503"/>
    <w:multiLevelType w:val="multilevel"/>
    <w:tmpl w:val="61DA74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C935B53"/>
    <w:multiLevelType w:val="multilevel"/>
    <w:tmpl w:val="61DA74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DCF4792"/>
    <w:multiLevelType w:val="multilevel"/>
    <w:tmpl w:val="F93279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EB536A4"/>
    <w:multiLevelType w:val="hybridMultilevel"/>
    <w:tmpl w:val="F48431C6"/>
    <w:lvl w:ilvl="0" w:tplc="F176F51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89457">
    <w:abstractNumId w:val="3"/>
  </w:num>
  <w:num w:numId="2" w16cid:durableId="40402622">
    <w:abstractNumId w:val="20"/>
  </w:num>
  <w:num w:numId="3" w16cid:durableId="1757556418">
    <w:abstractNumId w:val="19"/>
  </w:num>
  <w:num w:numId="4" w16cid:durableId="1554385725">
    <w:abstractNumId w:val="14"/>
  </w:num>
  <w:num w:numId="5" w16cid:durableId="1065645737">
    <w:abstractNumId w:val="24"/>
  </w:num>
  <w:num w:numId="6" w16cid:durableId="878200275">
    <w:abstractNumId w:val="8"/>
  </w:num>
  <w:num w:numId="7" w16cid:durableId="2005663896">
    <w:abstractNumId w:val="7"/>
  </w:num>
  <w:num w:numId="8" w16cid:durableId="124082739">
    <w:abstractNumId w:val="15"/>
  </w:num>
  <w:num w:numId="9" w16cid:durableId="1653824673">
    <w:abstractNumId w:val="17"/>
  </w:num>
  <w:num w:numId="10" w16cid:durableId="839344804">
    <w:abstractNumId w:val="25"/>
  </w:num>
  <w:num w:numId="11" w16cid:durableId="1609389342">
    <w:abstractNumId w:val="5"/>
  </w:num>
  <w:num w:numId="12" w16cid:durableId="1502624865">
    <w:abstractNumId w:val="18"/>
  </w:num>
  <w:num w:numId="13" w16cid:durableId="1416439282">
    <w:abstractNumId w:val="26"/>
  </w:num>
  <w:num w:numId="14" w16cid:durableId="1848717194">
    <w:abstractNumId w:val="6"/>
  </w:num>
  <w:num w:numId="15" w16cid:durableId="1193688261">
    <w:abstractNumId w:val="22"/>
  </w:num>
  <w:num w:numId="16" w16cid:durableId="306328690">
    <w:abstractNumId w:val="23"/>
  </w:num>
  <w:num w:numId="17" w16cid:durableId="369111073">
    <w:abstractNumId w:val="11"/>
  </w:num>
  <w:num w:numId="18" w16cid:durableId="520316124">
    <w:abstractNumId w:val="4"/>
  </w:num>
  <w:num w:numId="19" w16cid:durableId="1881165821">
    <w:abstractNumId w:val="1"/>
  </w:num>
  <w:num w:numId="20" w16cid:durableId="483474402">
    <w:abstractNumId w:val="28"/>
  </w:num>
  <w:num w:numId="21" w16cid:durableId="1578395124">
    <w:abstractNumId w:val="16"/>
  </w:num>
  <w:num w:numId="22" w16cid:durableId="2115243273">
    <w:abstractNumId w:val="27"/>
  </w:num>
  <w:num w:numId="23" w16cid:durableId="1166629429">
    <w:abstractNumId w:val="21"/>
  </w:num>
  <w:num w:numId="24" w16cid:durableId="1580094846">
    <w:abstractNumId w:val="10"/>
  </w:num>
  <w:num w:numId="25" w16cid:durableId="168251681">
    <w:abstractNumId w:val="2"/>
  </w:num>
  <w:num w:numId="26" w16cid:durableId="1031416720">
    <w:abstractNumId w:val="12"/>
  </w:num>
  <w:num w:numId="27" w16cid:durableId="707491942">
    <w:abstractNumId w:val="13"/>
  </w:num>
  <w:num w:numId="28" w16cid:durableId="2142992128">
    <w:abstractNumId w:val="9"/>
  </w:num>
  <w:num w:numId="29" w16cid:durableId="744186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D5"/>
    <w:rsid w:val="000004BF"/>
    <w:rsid w:val="00003ACE"/>
    <w:rsid w:val="00003C99"/>
    <w:rsid w:val="000043F6"/>
    <w:rsid w:val="00005423"/>
    <w:rsid w:val="000104E7"/>
    <w:rsid w:val="00013530"/>
    <w:rsid w:val="00015347"/>
    <w:rsid w:val="00015A37"/>
    <w:rsid w:val="000258FB"/>
    <w:rsid w:val="00031BB1"/>
    <w:rsid w:val="0003508A"/>
    <w:rsid w:val="00036A91"/>
    <w:rsid w:val="0004360F"/>
    <w:rsid w:val="00045E37"/>
    <w:rsid w:val="000462A2"/>
    <w:rsid w:val="00046F8C"/>
    <w:rsid w:val="00047BC2"/>
    <w:rsid w:val="00051150"/>
    <w:rsid w:val="00052713"/>
    <w:rsid w:val="0005580E"/>
    <w:rsid w:val="00062513"/>
    <w:rsid w:val="00062B5F"/>
    <w:rsid w:val="00065DD7"/>
    <w:rsid w:val="00066BCE"/>
    <w:rsid w:val="00070CCE"/>
    <w:rsid w:val="00073937"/>
    <w:rsid w:val="000744E1"/>
    <w:rsid w:val="00077EEE"/>
    <w:rsid w:val="00081678"/>
    <w:rsid w:val="00081E28"/>
    <w:rsid w:val="00082953"/>
    <w:rsid w:val="00087F1B"/>
    <w:rsid w:val="00092AC0"/>
    <w:rsid w:val="000941F4"/>
    <w:rsid w:val="00094373"/>
    <w:rsid w:val="00096968"/>
    <w:rsid w:val="000A36CE"/>
    <w:rsid w:val="000A4C5E"/>
    <w:rsid w:val="000A5F2E"/>
    <w:rsid w:val="000A6171"/>
    <w:rsid w:val="000B29B0"/>
    <w:rsid w:val="000B2FB7"/>
    <w:rsid w:val="000C1E41"/>
    <w:rsid w:val="000C3F27"/>
    <w:rsid w:val="000C6227"/>
    <w:rsid w:val="000D0F23"/>
    <w:rsid w:val="000D738F"/>
    <w:rsid w:val="000E788A"/>
    <w:rsid w:val="000F0F0A"/>
    <w:rsid w:val="000F0FF0"/>
    <w:rsid w:val="000F5CA4"/>
    <w:rsid w:val="001008BB"/>
    <w:rsid w:val="0010203D"/>
    <w:rsid w:val="00103FEC"/>
    <w:rsid w:val="00112819"/>
    <w:rsid w:val="00113509"/>
    <w:rsid w:val="0012317A"/>
    <w:rsid w:val="001244CE"/>
    <w:rsid w:val="001262A6"/>
    <w:rsid w:val="001312D9"/>
    <w:rsid w:val="0013257F"/>
    <w:rsid w:val="001339C5"/>
    <w:rsid w:val="00133B54"/>
    <w:rsid w:val="00141432"/>
    <w:rsid w:val="0014255C"/>
    <w:rsid w:val="00142932"/>
    <w:rsid w:val="001438BB"/>
    <w:rsid w:val="00152583"/>
    <w:rsid w:val="00161B9F"/>
    <w:rsid w:val="00164B6E"/>
    <w:rsid w:val="0016767E"/>
    <w:rsid w:val="00170630"/>
    <w:rsid w:val="00171A9D"/>
    <w:rsid w:val="00172E2B"/>
    <w:rsid w:val="00176C28"/>
    <w:rsid w:val="00180BFE"/>
    <w:rsid w:val="001825E7"/>
    <w:rsid w:val="00183146"/>
    <w:rsid w:val="00184172"/>
    <w:rsid w:val="001849D6"/>
    <w:rsid w:val="00184A0E"/>
    <w:rsid w:val="00184A6C"/>
    <w:rsid w:val="00184DA8"/>
    <w:rsid w:val="00185DD2"/>
    <w:rsid w:val="0018603D"/>
    <w:rsid w:val="00186C8F"/>
    <w:rsid w:val="001873E9"/>
    <w:rsid w:val="001918F9"/>
    <w:rsid w:val="00191EAE"/>
    <w:rsid w:val="001963EB"/>
    <w:rsid w:val="001A06AB"/>
    <w:rsid w:val="001A76F7"/>
    <w:rsid w:val="001B0956"/>
    <w:rsid w:val="001B2E8A"/>
    <w:rsid w:val="001B64BB"/>
    <w:rsid w:val="001B6C18"/>
    <w:rsid w:val="001C1098"/>
    <w:rsid w:val="001C26E7"/>
    <w:rsid w:val="001C3506"/>
    <w:rsid w:val="001C352B"/>
    <w:rsid w:val="001C3934"/>
    <w:rsid w:val="001C3BF6"/>
    <w:rsid w:val="001D50DD"/>
    <w:rsid w:val="001D595C"/>
    <w:rsid w:val="001D78CE"/>
    <w:rsid w:val="001E5453"/>
    <w:rsid w:val="001F13B3"/>
    <w:rsid w:val="001F18F3"/>
    <w:rsid w:val="001F45B9"/>
    <w:rsid w:val="001F52CD"/>
    <w:rsid w:val="001F76C2"/>
    <w:rsid w:val="0020039B"/>
    <w:rsid w:val="002003F8"/>
    <w:rsid w:val="002120A8"/>
    <w:rsid w:val="00213612"/>
    <w:rsid w:val="002144F1"/>
    <w:rsid w:val="002149C1"/>
    <w:rsid w:val="002169BA"/>
    <w:rsid w:val="00224344"/>
    <w:rsid w:val="00224BB1"/>
    <w:rsid w:val="00225539"/>
    <w:rsid w:val="002319FB"/>
    <w:rsid w:val="00232006"/>
    <w:rsid w:val="002328D8"/>
    <w:rsid w:val="00233CAB"/>
    <w:rsid w:val="0024098E"/>
    <w:rsid w:val="002410D7"/>
    <w:rsid w:val="002421F5"/>
    <w:rsid w:val="00242458"/>
    <w:rsid w:val="00246B0D"/>
    <w:rsid w:val="0025107B"/>
    <w:rsid w:val="00251736"/>
    <w:rsid w:val="00252FDE"/>
    <w:rsid w:val="00261A21"/>
    <w:rsid w:val="002620A8"/>
    <w:rsid w:val="00262383"/>
    <w:rsid w:val="00267E20"/>
    <w:rsid w:val="002743A7"/>
    <w:rsid w:val="002745AA"/>
    <w:rsid w:val="00277028"/>
    <w:rsid w:val="00281624"/>
    <w:rsid w:val="0028213B"/>
    <w:rsid w:val="00282A67"/>
    <w:rsid w:val="00286FA0"/>
    <w:rsid w:val="00291478"/>
    <w:rsid w:val="00291C89"/>
    <w:rsid w:val="00292B2E"/>
    <w:rsid w:val="00292CC0"/>
    <w:rsid w:val="002938E2"/>
    <w:rsid w:val="002977D8"/>
    <w:rsid w:val="002A0024"/>
    <w:rsid w:val="002A195A"/>
    <w:rsid w:val="002A21B9"/>
    <w:rsid w:val="002A6D25"/>
    <w:rsid w:val="002B034D"/>
    <w:rsid w:val="002B2E37"/>
    <w:rsid w:val="002B5766"/>
    <w:rsid w:val="002B69AF"/>
    <w:rsid w:val="002B796A"/>
    <w:rsid w:val="002C02B1"/>
    <w:rsid w:val="002C4E1A"/>
    <w:rsid w:val="002D0C7C"/>
    <w:rsid w:val="002D363C"/>
    <w:rsid w:val="002D3730"/>
    <w:rsid w:val="002D7382"/>
    <w:rsid w:val="002E2915"/>
    <w:rsid w:val="002F115A"/>
    <w:rsid w:val="002F46A3"/>
    <w:rsid w:val="003000F3"/>
    <w:rsid w:val="00305BDB"/>
    <w:rsid w:val="00311068"/>
    <w:rsid w:val="00311AEC"/>
    <w:rsid w:val="00321011"/>
    <w:rsid w:val="003246AF"/>
    <w:rsid w:val="00324B6B"/>
    <w:rsid w:val="003252ED"/>
    <w:rsid w:val="003252F0"/>
    <w:rsid w:val="0032633D"/>
    <w:rsid w:val="0032709C"/>
    <w:rsid w:val="00330C6E"/>
    <w:rsid w:val="003316DA"/>
    <w:rsid w:val="00331D37"/>
    <w:rsid w:val="0034012C"/>
    <w:rsid w:val="00340FBB"/>
    <w:rsid w:val="00342DB4"/>
    <w:rsid w:val="003468AA"/>
    <w:rsid w:val="00354A63"/>
    <w:rsid w:val="00362F73"/>
    <w:rsid w:val="00363827"/>
    <w:rsid w:val="00370020"/>
    <w:rsid w:val="00372F61"/>
    <w:rsid w:val="003771F8"/>
    <w:rsid w:val="0038092E"/>
    <w:rsid w:val="00381B83"/>
    <w:rsid w:val="00382212"/>
    <w:rsid w:val="00390A89"/>
    <w:rsid w:val="003946C2"/>
    <w:rsid w:val="00394798"/>
    <w:rsid w:val="00395703"/>
    <w:rsid w:val="003973C9"/>
    <w:rsid w:val="00397AFD"/>
    <w:rsid w:val="003A637B"/>
    <w:rsid w:val="003B0B08"/>
    <w:rsid w:val="003B26F6"/>
    <w:rsid w:val="003B62DF"/>
    <w:rsid w:val="003B76DC"/>
    <w:rsid w:val="003C5BC1"/>
    <w:rsid w:val="003D118B"/>
    <w:rsid w:val="003D238B"/>
    <w:rsid w:val="003D44C5"/>
    <w:rsid w:val="003D54B5"/>
    <w:rsid w:val="003E3B31"/>
    <w:rsid w:val="003E69F3"/>
    <w:rsid w:val="003E71F3"/>
    <w:rsid w:val="003F1A5A"/>
    <w:rsid w:val="00400EB6"/>
    <w:rsid w:val="00402E0C"/>
    <w:rsid w:val="0040343F"/>
    <w:rsid w:val="00403451"/>
    <w:rsid w:val="004037DF"/>
    <w:rsid w:val="00403AD2"/>
    <w:rsid w:val="004050D9"/>
    <w:rsid w:val="00407E10"/>
    <w:rsid w:val="0041191F"/>
    <w:rsid w:val="00413573"/>
    <w:rsid w:val="00413881"/>
    <w:rsid w:val="004158EA"/>
    <w:rsid w:val="0041615A"/>
    <w:rsid w:val="004200D9"/>
    <w:rsid w:val="00420305"/>
    <w:rsid w:val="004221F7"/>
    <w:rsid w:val="004248A6"/>
    <w:rsid w:val="004308FB"/>
    <w:rsid w:val="004316D5"/>
    <w:rsid w:val="00433365"/>
    <w:rsid w:val="004339D0"/>
    <w:rsid w:val="00434BBB"/>
    <w:rsid w:val="0043593A"/>
    <w:rsid w:val="00436763"/>
    <w:rsid w:val="00436C55"/>
    <w:rsid w:val="00437D5E"/>
    <w:rsid w:val="00440148"/>
    <w:rsid w:val="00443585"/>
    <w:rsid w:val="004438C3"/>
    <w:rsid w:val="00443FC8"/>
    <w:rsid w:val="004440FD"/>
    <w:rsid w:val="004456A1"/>
    <w:rsid w:val="004520F8"/>
    <w:rsid w:val="00456428"/>
    <w:rsid w:val="004570F5"/>
    <w:rsid w:val="004611B2"/>
    <w:rsid w:val="00461289"/>
    <w:rsid w:val="004619FF"/>
    <w:rsid w:val="004633B5"/>
    <w:rsid w:val="00463A4B"/>
    <w:rsid w:val="0046509A"/>
    <w:rsid w:val="004667CE"/>
    <w:rsid w:val="00471072"/>
    <w:rsid w:val="00471716"/>
    <w:rsid w:val="00474F26"/>
    <w:rsid w:val="00481879"/>
    <w:rsid w:val="00481A96"/>
    <w:rsid w:val="00483FE4"/>
    <w:rsid w:val="00485754"/>
    <w:rsid w:val="00486653"/>
    <w:rsid w:val="0049042D"/>
    <w:rsid w:val="00491825"/>
    <w:rsid w:val="00492BC3"/>
    <w:rsid w:val="00494894"/>
    <w:rsid w:val="004A1DE8"/>
    <w:rsid w:val="004A2998"/>
    <w:rsid w:val="004A312C"/>
    <w:rsid w:val="004A415D"/>
    <w:rsid w:val="004A44C1"/>
    <w:rsid w:val="004A54FC"/>
    <w:rsid w:val="004A5C42"/>
    <w:rsid w:val="004A6A02"/>
    <w:rsid w:val="004A7725"/>
    <w:rsid w:val="004B7345"/>
    <w:rsid w:val="004C0EF9"/>
    <w:rsid w:val="004C5874"/>
    <w:rsid w:val="004C5981"/>
    <w:rsid w:val="004C62B2"/>
    <w:rsid w:val="004C6626"/>
    <w:rsid w:val="004C6FCD"/>
    <w:rsid w:val="004D1936"/>
    <w:rsid w:val="004D2EAE"/>
    <w:rsid w:val="004D74D7"/>
    <w:rsid w:val="004E243C"/>
    <w:rsid w:val="004E24A3"/>
    <w:rsid w:val="004E380C"/>
    <w:rsid w:val="004E6F6D"/>
    <w:rsid w:val="004F182A"/>
    <w:rsid w:val="004F2D57"/>
    <w:rsid w:val="004F2FCC"/>
    <w:rsid w:val="004F3D18"/>
    <w:rsid w:val="00501895"/>
    <w:rsid w:val="00501DA9"/>
    <w:rsid w:val="00504338"/>
    <w:rsid w:val="00504341"/>
    <w:rsid w:val="00507268"/>
    <w:rsid w:val="005110A2"/>
    <w:rsid w:val="00512953"/>
    <w:rsid w:val="00515F40"/>
    <w:rsid w:val="00516051"/>
    <w:rsid w:val="00516535"/>
    <w:rsid w:val="00516D19"/>
    <w:rsid w:val="0052274F"/>
    <w:rsid w:val="00525849"/>
    <w:rsid w:val="005303B0"/>
    <w:rsid w:val="0053290F"/>
    <w:rsid w:val="005336BB"/>
    <w:rsid w:val="00534830"/>
    <w:rsid w:val="00534A7B"/>
    <w:rsid w:val="00535665"/>
    <w:rsid w:val="0053596F"/>
    <w:rsid w:val="00536BF3"/>
    <w:rsid w:val="00536E51"/>
    <w:rsid w:val="00537356"/>
    <w:rsid w:val="00544F35"/>
    <w:rsid w:val="00553E06"/>
    <w:rsid w:val="005542DB"/>
    <w:rsid w:val="00554E50"/>
    <w:rsid w:val="00557A67"/>
    <w:rsid w:val="005638E1"/>
    <w:rsid w:val="00564155"/>
    <w:rsid w:val="005654CB"/>
    <w:rsid w:val="00570EFC"/>
    <w:rsid w:val="0057292D"/>
    <w:rsid w:val="005801DA"/>
    <w:rsid w:val="00580971"/>
    <w:rsid w:val="005813A6"/>
    <w:rsid w:val="00584150"/>
    <w:rsid w:val="0058643D"/>
    <w:rsid w:val="00591727"/>
    <w:rsid w:val="00592156"/>
    <w:rsid w:val="00595112"/>
    <w:rsid w:val="0059584C"/>
    <w:rsid w:val="00596FC3"/>
    <w:rsid w:val="005A4641"/>
    <w:rsid w:val="005A49E9"/>
    <w:rsid w:val="005B2DE9"/>
    <w:rsid w:val="005B6222"/>
    <w:rsid w:val="005B742D"/>
    <w:rsid w:val="005B7CE2"/>
    <w:rsid w:val="005C1220"/>
    <w:rsid w:val="005C1FF0"/>
    <w:rsid w:val="005C234B"/>
    <w:rsid w:val="005C45A9"/>
    <w:rsid w:val="005C742F"/>
    <w:rsid w:val="005D2932"/>
    <w:rsid w:val="005D2A8A"/>
    <w:rsid w:val="005D3401"/>
    <w:rsid w:val="005D5755"/>
    <w:rsid w:val="005F0066"/>
    <w:rsid w:val="005F27F5"/>
    <w:rsid w:val="005F42C4"/>
    <w:rsid w:val="005F753F"/>
    <w:rsid w:val="005F76B4"/>
    <w:rsid w:val="0060091F"/>
    <w:rsid w:val="00601091"/>
    <w:rsid w:val="00604589"/>
    <w:rsid w:val="006055CD"/>
    <w:rsid w:val="0061436C"/>
    <w:rsid w:val="00615170"/>
    <w:rsid w:val="00621F23"/>
    <w:rsid w:val="00625A7E"/>
    <w:rsid w:val="00626998"/>
    <w:rsid w:val="0063142F"/>
    <w:rsid w:val="00631443"/>
    <w:rsid w:val="00631B97"/>
    <w:rsid w:val="006330F0"/>
    <w:rsid w:val="0064127B"/>
    <w:rsid w:val="006416B3"/>
    <w:rsid w:val="0064618E"/>
    <w:rsid w:val="00662444"/>
    <w:rsid w:val="00666515"/>
    <w:rsid w:val="00671E9A"/>
    <w:rsid w:val="00673D7E"/>
    <w:rsid w:val="00677B77"/>
    <w:rsid w:val="0068025B"/>
    <w:rsid w:val="0068637D"/>
    <w:rsid w:val="00693B61"/>
    <w:rsid w:val="006A2382"/>
    <w:rsid w:val="006A4D2F"/>
    <w:rsid w:val="006A546E"/>
    <w:rsid w:val="006A6DFC"/>
    <w:rsid w:val="006B31E6"/>
    <w:rsid w:val="006B3C92"/>
    <w:rsid w:val="006C1463"/>
    <w:rsid w:val="006C16BF"/>
    <w:rsid w:val="006C505D"/>
    <w:rsid w:val="006C654C"/>
    <w:rsid w:val="006C6992"/>
    <w:rsid w:val="006D0608"/>
    <w:rsid w:val="006D1022"/>
    <w:rsid w:val="006D10E6"/>
    <w:rsid w:val="006D528A"/>
    <w:rsid w:val="006E394C"/>
    <w:rsid w:val="006E4C35"/>
    <w:rsid w:val="006E6A00"/>
    <w:rsid w:val="006F33A0"/>
    <w:rsid w:val="006F7E54"/>
    <w:rsid w:val="00703BCD"/>
    <w:rsid w:val="00710565"/>
    <w:rsid w:val="00711778"/>
    <w:rsid w:val="00722801"/>
    <w:rsid w:val="007229B0"/>
    <w:rsid w:val="00724853"/>
    <w:rsid w:val="00724DB0"/>
    <w:rsid w:val="00725BFE"/>
    <w:rsid w:val="00727A0B"/>
    <w:rsid w:val="00733C88"/>
    <w:rsid w:val="007358EC"/>
    <w:rsid w:val="00735EBA"/>
    <w:rsid w:val="007376A1"/>
    <w:rsid w:val="007400B8"/>
    <w:rsid w:val="00741C49"/>
    <w:rsid w:val="00741D01"/>
    <w:rsid w:val="00744E52"/>
    <w:rsid w:val="00745763"/>
    <w:rsid w:val="00750413"/>
    <w:rsid w:val="0075179D"/>
    <w:rsid w:val="00751B1E"/>
    <w:rsid w:val="007571E6"/>
    <w:rsid w:val="00770C63"/>
    <w:rsid w:val="00771917"/>
    <w:rsid w:val="0077252C"/>
    <w:rsid w:val="007735F5"/>
    <w:rsid w:val="007751F2"/>
    <w:rsid w:val="00782AF9"/>
    <w:rsid w:val="00783A07"/>
    <w:rsid w:val="00783F7F"/>
    <w:rsid w:val="00785009"/>
    <w:rsid w:val="007870B2"/>
    <w:rsid w:val="007871F7"/>
    <w:rsid w:val="00792D34"/>
    <w:rsid w:val="007976D7"/>
    <w:rsid w:val="007A2852"/>
    <w:rsid w:val="007A31A8"/>
    <w:rsid w:val="007A353B"/>
    <w:rsid w:val="007A35AA"/>
    <w:rsid w:val="007A59ED"/>
    <w:rsid w:val="007B2E1F"/>
    <w:rsid w:val="007B6980"/>
    <w:rsid w:val="007B6EA8"/>
    <w:rsid w:val="007C383D"/>
    <w:rsid w:val="007D43BB"/>
    <w:rsid w:val="007E1C65"/>
    <w:rsid w:val="007E3150"/>
    <w:rsid w:val="007E4ACD"/>
    <w:rsid w:val="007F484C"/>
    <w:rsid w:val="007F562F"/>
    <w:rsid w:val="007F5CE3"/>
    <w:rsid w:val="00801A7B"/>
    <w:rsid w:val="00801DBB"/>
    <w:rsid w:val="0080217F"/>
    <w:rsid w:val="00802A10"/>
    <w:rsid w:val="00802C34"/>
    <w:rsid w:val="0080586F"/>
    <w:rsid w:val="0082247E"/>
    <w:rsid w:val="0082307F"/>
    <w:rsid w:val="00823EDB"/>
    <w:rsid w:val="0082465B"/>
    <w:rsid w:val="00825383"/>
    <w:rsid w:val="00826822"/>
    <w:rsid w:val="00826A63"/>
    <w:rsid w:val="00827144"/>
    <w:rsid w:val="008316B6"/>
    <w:rsid w:val="00835910"/>
    <w:rsid w:val="00836A4F"/>
    <w:rsid w:val="0084018B"/>
    <w:rsid w:val="0084199E"/>
    <w:rsid w:val="00854609"/>
    <w:rsid w:val="00854A97"/>
    <w:rsid w:val="0085552A"/>
    <w:rsid w:val="00857556"/>
    <w:rsid w:val="00863143"/>
    <w:rsid w:val="00863D00"/>
    <w:rsid w:val="00863E93"/>
    <w:rsid w:val="008643BB"/>
    <w:rsid w:val="0087014B"/>
    <w:rsid w:val="00872C61"/>
    <w:rsid w:val="008767D3"/>
    <w:rsid w:val="00881FFD"/>
    <w:rsid w:val="008845FD"/>
    <w:rsid w:val="00887FB2"/>
    <w:rsid w:val="0089084A"/>
    <w:rsid w:val="00891555"/>
    <w:rsid w:val="00891A30"/>
    <w:rsid w:val="00894C74"/>
    <w:rsid w:val="0089535B"/>
    <w:rsid w:val="00896D40"/>
    <w:rsid w:val="00897A82"/>
    <w:rsid w:val="008A187B"/>
    <w:rsid w:val="008A2387"/>
    <w:rsid w:val="008A2894"/>
    <w:rsid w:val="008A6F1C"/>
    <w:rsid w:val="008B022A"/>
    <w:rsid w:val="008B66A6"/>
    <w:rsid w:val="008B6ED2"/>
    <w:rsid w:val="008C06F9"/>
    <w:rsid w:val="008C232E"/>
    <w:rsid w:val="008C4BC6"/>
    <w:rsid w:val="008C4FA2"/>
    <w:rsid w:val="008C6DD0"/>
    <w:rsid w:val="008D143A"/>
    <w:rsid w:val="008D5728"/>
    <w:rsid w:val="008E31BD"/>
    <w:rsid w:val="008E402C"/>
    <w:rsid w:val="008E78D9"/>
    <w:rsid w:val="008F0BFB"/>
    <w:rsid w:val="008F63CF"/>
    <w:rsid w:val="009002F3"/>
    <w:rsid w:val="009024F3"/>
    <w:rsid w:val="009047DD"/>
    <w:rsid w:val="00917DAF"/>
    <w:rsid w:val="00921636"/>
    <w:rsid w:val="009245BB"/>
    <w:rsid w:val="009256EB"/>
    <w:rsid w:val="0092639F"/>
    <w:rsid w:val="00927A4F"/>
    <w:rsid w:val="0093188F"/>
    <w:rsid w:val="00933A5E"/>
    <w:rsid w:val="00934BA5"/>
    <w:rsid w:val="00935850"/>
    <w:rsid w:val="009415C2"/>
    <w:rsid w:val="00943A5E"/>
    <w:rsid w:val="009447D0"/>
    <w:rsid w:val="00944E22"/>
    <w:rsid w:val="00946D60"/>
    <w:rsid w:val="00954496"/>
    <w:rsid w:val="00961818"/>
    <w:rsid w:val="009618E1"/>
    <w:rsid w:val="00961E4B"/>
    <w:rsid w:val="0096705E"/>
    <w:rsid w:val="00974401"/>
    <w:rsid w:val="009750C2"/>
    <w:rsid w:val="009759C7"/>
    <w:rsid w:val="0099555B"/>
    <w:rsid w:val="009972D1"/>
    <w:rsid w:val="009A0BBA"/>
    <w:rsid w:val="009A152E"/>
    <w:rsid w:val="009A5A11"/>
    <w:rsid w:val="009A65F7"/>
    <w:rsid w:val="009B5766"/>
    <w:rsid w:val="009C1E49"/>
    <w:rsid w:val="009C6D67"/>
    <w:rsid w:val="009C7CE3"/>
    <w:rsid w:val="009D355D"/>
    <w:rsid w:val="009D4F9A"/>
    <w:rsid w:val="009D690E"/>
    <w:rsid w:val="009D7C9D"/>
    <w:rsid w:val="009E1431"/>
    <w:rsid w:val="009E2537"/>
    <w:rsid w:val="009E5C5D"/>
    <w:rsid w:val="009E6CBC"/>
    <w:rsid w:val="009F5B59"/>
    <w:rsid w:val="009F6210"/>
    <w:rsid w:val="009F7ED4"/>
    <w:rsid w:val="00A05562"/>
    <w:rsid w:val="00A05B73"/>
    <w:rsid w:val="00A1152B"/>
    <w:rsid w:val="00A20CBA"/>
    <w:rsid w:val="00A23C24"/>
    <w:rsid w:val="00A25DCE"/>
    <w:rsid w:val="00A30478"/>
    <w:rsid w:val="00A32C23"/>
    <w:rsid w:val="00A32F81"/>
    <w:rsid w:val="00A41004"/>
    <w:rsid w:val="00A41455"/>
    <w:rsid w:val="00A425F7"/>
    <w:rsid w:val="00A46305"/>
    <w:rsid w:val="00A46F2C"/>
    <w:rsid w:val="00A52878"/>
    <w:rsid w:val="00A53075"/>
    <w:rsid w:val="00A54696"/>
    <w:rsid w:val="00A55918"/>
    <w:rsid w:val="00A57A54"/>
    <w:rsid w:val="00A61C00"/>
    <w:rsid w:val="00A61D62"/>
    <w:rsid w:val="00A62860"/>
    <w:rsid w:val="00A62892"/>
    <w:rsid w:val="00A63F30"/>
    <w:rsid w:val="00A64835"/>
    <w:rsid w:val="00A64BFC"/>
    <w:rsid w:val="00A70F30"/>
    <w:rsid w:val="00A72C15"/>
    <w:rsid w:val="00A808D0"/>
    <w:rsid w:val="00A815D5"/>
    <w:rsid w:val="00A84E08"/>
    <w:rsid w:val="00A93BC0"/>
    <w:rsid w:val="00A95D02"/>
    <w:rsid w:val="00A96F06"/>
    <w:rsid w:val="00AA7534"/>
    <w:rsid w:val="00AA778F"/>
    <w:rsid w:val="00AB0781"/>
    <w:rsid w:val="00AB42F9"/>
    <w:rsid w:val="00AB6E08"/>
    <w:rsid w:val="00AB73CB"/>
    <w:rsid w:val="00AC0E05"/>
    <w:rsid w:val="00AC1885"/>
    <w:rsid w:val="00AC5251"/>
    <w:rsid w:val="00AC6AB5"/>
    <w:rsid w:val="00AD0AE7"/>
    <w:rsid w:val="00AD4F0C"/>
    <w:rsid w:val="00AD6069"/>
    <w:rsid w:val="00AD68D6"/>
    <w:rsid w:val="00AE2729"/>
    <w:rsid w:val="00AE6DCF"/>
    <w:rsid w:val="00AE75B4"/>
    <w:rsid w:val="00AF23CB"/>
    <w:rsid w:val="00AF50A0"/>
    <w:rsid w:val="00AF52F5"/>
    <w:rsid w:val="00B006B8"/>
    <w:rsid w:val="00B0122B"/>
    <w:rsid w:val="00B03A18"/>
    <w:rsid w:val="00B06224"/>
    <w:rsid w:val="00B1190E"/>
    <w:rsid w:val="00B1229A"/>
    <w:rsid w:val="00B13933"/>
    <w:rsid w:val="00B15CBA"/>
    <w:rsid w:val="00B22016"/>
    <w:rsid w:val="00B46C9E"/>
    <w:rsid w:val="00B474D5"/>
    <w:rsid w:val="00B51216"/>
    <w:rsid w:val="00B5441B"/>
    <w:rsid w:val="00B54BF7"/>
    <w:rsid w:val="00B56888"/>
    <w:rsid w:val="00B56DF1"/>
    <w:rsid w:val="00B64BB3"/>
    <w:rsid w:val="00B671DD"/>
    <w:rsid w:val="00B73667"/>
    <w:rsid w:val="00B769DF"/>
    <w:rsid w:val="00B770B9"/>
    <w:rsid w:val="00B81C71"/>
    <w:rsid w:val="00B822F5"/>
    <w:rsid w:val="00B829D2"/>
    <w:rsid w:val="00B909DD"/>
    <w:rsid w:val="00B93CC4"/>
    <w:rsid w:val="00B93E2C"/>
    <w:rsid w:val="00B97542"/>
    <w:rsid w:val="00BA2189"/>
    <w:rsid w:val="00BA60CC"/>
    <w:rsid w:val="00BA6153"/>
    <w:rsid w:val="00BA737C"/>
    <w:rsid w:val="00BB1267"/>
    <w:rsid w:val="00BB3C36"/>
    <w:rsid w:val="00BB4434"/>
    <w:rsid w:val="00BB5141"/>
    <w:rsid w:val="00BC42CE"/>
    <w:rsid w:val="00BD1FF8"/>
    <w:rsid w:val="00BD3389"/>
    <w:rsid w:val="00BE1445"/>
    <w:rsid w:val="00BE309E"/>
    <w:rsid w:val="00BE3AD9"/>
    <w:rsid w:val="00BE448D"/>
    <w:rsid w:val="00BE52C6"/>
    <w:rsid w:val="00BE5EC8"/>
    <w:rsid w:val="00BF0AAF"/>
    <w:rsid w:val="00BF18AE"/>
    <w:rsid w:val="00BF1E43"/>
    <w:rsid w:val="00BF6EE6"/>
    <w:rsid w:val="00C0202B"/>
    <w:rsid w:val="00C03E20"/>
    <w:rsid w:val="00C2072F"/>
    <w:rsid w:val="00C20FC8"/>
    <w:rsid w:val="00C21036"/>
    <w:rsid w:val="00C2319A"/>
    <w:rsid w:val="00C243B9"/>
    <w:rsid w:val="00C25CF1"/>
    <w:rsid w:val="00C27310"/>
    <w:rsid w:val="00C32A99"/>
    <w:rsid w:val="00C33275"/>
    <w:rsid w:val="00C34BA4"/>
    <w:rsid w:val="00C35282"/>
    <w:rsid w:val="00C40493"/>
    <w:rsid w:val="00C40499"/>
    <w:rsid w:val="00C44D91"/>
    <w:rsid w:val="00C4546D"/>
    <w:rsid w:val="00C45E1A"/>
    <w:rsid w:val="00C47AC3"/>
    <w:rsid w:val="00C53CF5"/>
    <w:rsid w:val="00C552F0"/>
    <w:rsid w:val="00C62499"/>
    <w:rsid w:val="00C641D4"/>
    <w:rsid w:val="00C6428C"/>
    <w:rsid w:val="00C7623A"/>
    <w:rsid w:val="00C813FF"/>
    <w:rsid w:val="00C859BB"/>
    <w:rsid w:val="00C95105"/>
    <w:rsid w:val="00C97EEC"/>
    <w:rsid w:val="00CA69E6"/>
    <w:rsid w:val="00CB54EA"/>
    <w:rsid w:val="00CB6BC5"/>
    <w:rsid w:val="00CB7804"/>
    <w:rsid w:val="00CC047A"/>
    <w:rsid w:val="00CC1AEC"/>
    <w:rsid w:val="00CC2D3C"/>
    <w:rsid w:val="00CC6CBC"/>
    <w:rsid w:val="00CD083D"/>
    <w:rsid w:val="00CD26E4"/>
    <w:rsid w:val="00CD2A7B"/>
    <w:rsid w:val="00CD657B"/>
    <w:rsid w:val="00CE3795"/>
    <w:rsid w:val="00CE7102"/>
    <w:rsid w:val="00CF40ED"/>
    <w:rsid w:val="00CF4414"/>
    <w:rsid w:val="00CF48E5"/>
    <w:rsid w:val="00D0172B"/>
    <w:rsid w:val="00D01DEE"/>
    <w:rsid w:val="00D03546"/>
    <w:rsid w:val="00D0388C"/>
    <w:rsid w:val="00D052B1"/>
    <w:rsid w:val="00D054BF"/>
    <w:rsid w:val="00D055B8"/>
    <w:rsid w:val="00D110AA"/>
    <w:rsid w:val="00D12FFE"/>
    <w:rsid w:val="00D141CC"/>
    <w:rsid w:val="00D14E00"/>
    <w:rsid w:val="00D17820"/>
    <w:rsid w:val="00D22957"/>
    <w:rsid w:val="00D25635"/>
    <w:rsid w:val="00D30507"/>
    <w:rsid w:val="00D33F35"/>
    <w:rsid w:val="00D35E91"/>
    <w:rsid w:val="00D37C69"/>
    <w:rsid w:val="00D46F95"/>
    <w:rsid w:val="00D51AC4"/>
    <w:rsid w:val="00D520F9"/>
    <w:rsid w:val="00D55DA3"/>
    <w:rsid w:val="00D56E9F"/>
    <w:rsid w:val="00D65F6E"/>
    <w:rsid w:val="00D6631D"/>
    <w:rsid w:val="00D66423"/>
    <w:rsid w:val="00D66DCA"/>
    <w:rsid w:val="00D72467"/>
    <w:rsid w:val="00D72659"/>
    <w:rsid w:val="00D77608"/>
    <w:rsid w:val="00D828B7"/>
    <w:rsid w:val="00D84BA2"/>
    <w:rsid w:val="00D856AB"/>
    <w:rsid w:val="00D87F99"/>
    <w:rsid w:val="00D910AA"/>
    <w:rsid w:val="00D92D20"/>
    <w:rsid w:val="00D931A4"/>
    <w:rsid w:val="00DA1038"/>
    <w:rsid w:val="00DA2FA3"/>
    <w:rsid w:val="00DA3FB4"/>
    <w:rsid w:val="00DA5978"/>
    <w:rsid w:val="00DA6AA4"/>
    <w:rsid w:val="00DA6F9E"/>
    <w:rsid w:val="00DB00AF"/>
    <w:rsid w:val="00DB1046"/>
    <w:rsid w:val="00DB560A"/>
    <w:rsid w:val="00DC0AC7"/>
    <w:rsid w:val="00DC5B99"/>
    <w:rsid w:val="00DD05B3"/>
    <w:rsid w:val="00DD141C"/>
    <w:rsid w:val="00DD2B9F"/>
    <w:rsid w:val="00DE24C6"/>
    <w:rsid w:val="00DE5D6F"/>
    <w:rsid w:val="00DE7E06"/>
    <w:rsid w:val="00DF1817"/>
    <w:rsid w:val="00DF7021"/>
    <w:rsid w:val="00DF7DDC"/>
    <w:rsid w:val="00E01F6C"/>
    <w:rsid w:val="00E04A45"/>
    <w:rsid w:val="00E05267"/>
    <w:rsid w:val="00E0674A"/>
    <w:rsid w:val="00E10DE0"/>
    <w:rsid w:val="00E14CDB"/>
    <w:rsid w:val="00E17292"/>
    <w:rsid w:val="00E204DE"/>
    <w:rsid w:val="00E2359B"/>
    <w:rsid w:val="00E26EA8"/>
    <w:rsid w:val="00E302FA"/>
    <w:rsid w:val="00E30FCC"/>
    <w:rsid w:val="00E323BB"/>
    <w:rsid w:val="00E32522"/>
    <w:rsid w:val="00E32B28"/>
    <w:rsid w:val="00E431A2"/>
    <w:rsid w:val="00E441B3"/>
    <w:rsid w:val="00E45F9A"/>
    <w:rsid w:val="00E5064A"/>
    <w:rsid w:val="00E52EDD"/>
    <w:rsid w:val="00E57A1F"/>
    <w:rsid w:val="00E60A1F"/>
    <w:rsid w:val="00E61A48"/>
    <w:rsid w:val="00E62FA9"/>
    <w:rsid w:val="00E634C1"/>
    <w:rsid w:val="00E643AE"/>
    <w:rsid w:val="00E65E1B"/>
    <w:rsid w:val="00E71C81"/>
    <w:rsid w:val="00E71EA3"/>
    <w:rsid w:val="00E75464"/>
    <w:rsid w:val="00E76B4E"/>
    <w:rsid w:val="00E7796D"/>
    <w:rsid w:val="00E83337"/>
    <w:rsid w:val="00E84771"/>
    <w:rsid w:val="00E97F6F"/>
    <w:rsid w:val="00EA2EBD"/>
    <w:rsid w:val="00EA4DE4"/>
    <w:rsid w:val="00EA5D6E"/>
    <w:rsid w:val="00EA79E0"/>
    <w:rsid w:val="00EB1197"/>
    <w:rsid w:val="00EB1A15"/>
    <w:rsid w:val="00EB4412"/>
    <w:rsid w:val="00EB4485"/>
    <w:rsid w:val="00EB463A"/>
    <w:rsid w:val="00EC2E09"/>
    <w:rsid w:val="00EC3308"/>
    <w:rsid w:val="00EC50BC"/>
    <w:rsid w:val="00EC5198"/>
    <w:rsid w:val="00EC6395"/>
    <w:rsid w:val="00ED0D16"/>
    <w:rsid w:val="00ED20A8"/>
    <w:rsid w:val="00EE571C"/>
    <w:rsid w:val="00EE65D7"/>
    <w:rsid w:val="00EF0117"/>
    <w:rsid w:val="00EF0841"/>
    <w:rsid w:val="00EF3147"/>
    <w:rsid w:val="00EF6D71"/>
    <w:rsid w:val="00EF6E9C"/>
    <w:rsid w:val="00F0056E"/>
    <w:rsid w:val="00F01573"/>
    <w:rsid w:val="00F01B5A"/>
    <w:rsid w:val="00F04F96"/>
    <w:rsid w:val="00F05D35"/>
    <w:rsid w:val="00F1306D"/>
    <w:rsid w:val="00F17954"/>
    <w:rsid w:val="00F206FF"/>
    <w:rsid w:val="00F216BF"/>
    <w:rsid w:val="00F2274F"/>
    <w:rsid w:val="00F308D1"/>
    <w:rsid w:val="00F33029"/>
    <w:rsid w:val="00F34627"/>
    <w:rsid w:val="00F40FF7"/>
    <w:rsid w:val="00F43340"/>
    <w:rsid w:val="00F43B1B"/>
    <w:rsid w:val="00F44C4C"/>
    <w:rsid w:val="00F455B2"/>
    <w:rsid w:val="00F52FBA"/>
    <w:rsid w:val="00F60523"/>
    <w:rsid w:val="00F60532"/>
    <w:rsid w:val="00F63D8D"/>
    <w:rsid w:val="00F64458"/>
    <w:rsid w:val="00F650D6"/>
    <w:rsid w:val="00F70EB3"/>
    <w:rsid w:val="00F728AD"/>
    <w:rsid w:val="00F741DC"/>
    <w:rsid w:val="00F776E2"/>
    <w:rsid w:val="00F822D3"/>
    <w:rsid w:val="00F8441B"/>
    <w:rsid w:val="00F84B3D"/>
    <w:rsid w:val="00F84CEB"/>
    <w:rsid w:val="00F9273B"/>
    <w:rsid w:val="00F9275D"/>
    <w:rsid w:val="00F95E66"/>
    <w:rsid w:val="00F97EF0"/>
    <w:rsid w:val="00FA153A"/>
    <w:rsid w:val="00FA2A3D"/>
    <w:rsid w:val="00FA4A3B"/>
    <w:rsid w:val="00FB28DD"/>
    <w:rsid w:val="00FB4449"/>
    <w:rsid w:val="00FC175B"/>
    <w:rsid w:val="00FC1C2C"/>
    <w:rsid w:val="00FC2B85"/>
    <w:rsid w:val="00FC7048"/>
    <w:rsid w:val="00FC7809"/>
    <w:rsid w:val="00FD0153"/>
    <w:rsid w:val="00FD207E"/>
    <w:rsid w:val="00FD6D57"/>
    <w:rsid w:val="00FD74F7"/>
    <w:rsid w:val="00FD7D4A"/>
    <w:rsid w:val="00FE1EDC"/>
    <w:rsid w:val="00FE76DC"/>
    <w:rsid w:val="00FF26DC"/>
    <w:rsid w:val="00FF44F7"/>
    <w:rsid w:val="00FF7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2CCEA"/>
  <w15:docId w15:val="{A1F42996-6C0D-4556-8C0A-6AF904720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35"/>
    <w:pPr>
      <w:spacing w:after="200" w:line="276" w:lineRule="auto"/>
      <w:jc w:val="both"/>
    </w:pPr>
    <w:rPr>
      <w:rFonts w:ascii="Arial Nova" w:hAnsi="Arial Nova" w:cstheme="minorHAnsi"/>
      <w:sz w:val="22"/>
      <w:szCs w:val="22"/>
      <w:lang w:eastAsia="en-US"/>
    </w:rPr>
  </w:style>
  <w:style w:type="paragraph" w:styleId="Ttulo1">
    <w:name w:val="heading 1"/>
    <w:next w:val="Normal"/>
    <w:link w:val="Ttulo1Char"/>
    <w:uiPriority w:val="9"/>
    <w:qFormat/>
    <w:rsid w:val="000C6227"/>
    <w:pPr>
      <w:keepNext/>
      <w:keepLines/>
      <w:numPr>
        <w:numId w:val="24"/>
      </w:numPr>
      <w:spacing w:after="5" w:line="249" w:lineRule="auto"/>
      <w:ind w:right="49"/>
      <w:outlineLvl w:val="0"/>
    </w:pPr>
    <w:rPr>
      <w:rFonts w:ascii="Arial Nova" w:hAnsi="Arial Nova" w:cs="Calibri"/>
      <w:b/>
      <w:color w:val="000000"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63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A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5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5E1B"/>
  </w:style>
  <w:style w:type="paragraph" w:styleId="Rodap">
    <w:name w:val="footer"/>
    <w:basedOn w:val="Normal"/>
    <w:link w:val="RodapChar"/>
    <w:uiPriority w:val="99"/>
    <w:unhideWhenUsed/>
    <w:rsid w:val="00E65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5E1B"/>
  </w:style>
  <w:style w:type="paragraph" w:styleId="Textodebalo">
    <w:name w:val="Balloon Text"/>
    <w:basedOn w:val="Normal"/>
    <w:link w:val="TextodebaloChar"/>
    <w:uiPriority w:val="99"/>
    <w:semiHidden/>
    <w:unhideWhenUsed/>
    <w:rsid w:val="00E6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65E1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E65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46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46F8C"/>
    <w:pPr>
      <w:ind w:left="720"/>
      <w:contextualSpacing/>
    </w:pPr>
  </w:style>
  <w:style w:type="paragraph" w:customStyle="1" w:styleId="Default">
    <w:name w:val="Default"/>
    <w:rsid w:val="00C47AC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Recuodecorpodetexto21">
    <w:name w:val="Recuo de corpo de texto 21"/>
    <w:basedOn w:val="Normal"/>
    <w:rsid w:val="00E643AE"/>
    <w:pPr>
      <w:suppressAutoHyphens/>
      <w:spacing w:after="120" w:line="480" w:lineRule="auto"/>
      <w:ind w:left="283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yperlink">
    <w:name w:val="Hyperlink"/>
    <w:uiPriority w:val="99"/>
    <w:unhideWhenUsed/>
    <w:rsid w:val="00170630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184172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sz w:val="20"/>
      <w:szCs w:val="20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84172"/>
    <w:rPr>
      <w:rFonts w:ascii="Candara" w:eastAsia="Candara" w:hAnsi="Candara" w:cs="Candara"/>
      <w:lang w:val="pt-PT"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sid w:val="00D46F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46F95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46F95"/>
    <w:rPr>
      <w:rFonts w:asciiTheme="minorHAnsi" w:eastAsiaTheme="minorHAnsi" w:hAnsiTheme="minorHAnsi" w:cstheme="minorBidi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0C6227"/>
    <w:rPr>
      <w:rFonts w:ascii="Arial Nova" w:hAnsi="Arial Nova" w:cs="Calibri"/>
      <w:b/>
      <w:color w:val="000000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B822F5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B62DF"/>
    <w:rPr>
      <w:color w:val="605E5C"/>
      <w:shd w:val="clear" w:color="auto" w:fill="E1DFDD"/>
    </w:rPr>
  </w:style>
  <w:style w:type="paragraph" w:customStyle="1" w:styleId="Normal0">
    <w:name w:val="Normal0"/>
    <w:qFormat/>
    <w:rsid w:val="00D054B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637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western">
    <w:name w:val="western"/>
    <w:basedOn w:val="Normal"/>
    <w:qFormat/>
    <w:rsid w:val="00FA153A"/>
    <w:pPr>
      <w:spacing w:before="280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D2A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CabealhoUNESPAR">
    <w:name w:val="Cabeçalho UNESPAR"/>
    <w:basedOn w:val="Cabealho"/>
    <w:link w:val="CabealhoUNESPARChar"/>
    <w:qFormat/>
    <w:rsid w:val="00C243B9"/>
    <w:pPr>
      <w:jc w:val="center"/>
    </w:pPr>
    <w:rPr>
      <w:b/>
      <w:bCs/>
      <w:sz w:val="28"/>
      <w:szCs w:val="28"/>
    </w:rPr>
  </w:style>
  <w:style w:type="character" w:customStyle="1" w:styleId="CabealhoUNESPARChar">
    <w:name w:val="Cabeçalho UNESPAR Char"/>
    <w:basedOn w:val="CabealhoChar"/>
    <w:link w:val="CabealhoUNESPAR"/>
    <w:rsid w:val="00C243B9"/>
    <w:rPr>
      <w:rFonts w:ascii="Arial Nova" w:hAnsi="Arial Nova" w:cstheme="minorHAnsi"/>
      <w:b/>
      <w:bCs/>
      <w:sz w:val="28"/>
      <w:szCs w:val="28"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0C6227"/>
    <w:pPr>
      <w:jc w:val="center"/>
    </w:pPr>
    <w:rPr>
      <w:rFonts w:eastAsia="Arial" w:cs="Arial"/>
      <w:b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0C6227"/>
    <w:rPr>
      <w:rFonts w:ascii="Arial Nova" w:eastAsia="Arial" w:hAnsi="Arial Nova" w:cs="Arial"/>
      <w:b/>
      <w:sz w:val="24"/>
      <w:szCs w:val="24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F455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9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288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1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ap.unespar.edu.b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ali.unespar.edu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UNI~1\AppData\Local\Temp\Unespar_OficioParanagu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751BE-BEA3-46AF-B8FB-E6768CC3D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Unespar_OficioParanagua.dotx</Template>
  <TotalTime>2</TotalTime>
  <Pages>2</Pages>
  <Words>360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cleunicemoura</dc:creator>
  <cp:lastModifiedBy>Pablo.Borges - Unespar Paranaguá</cp:lastModifiedBy>
  <cp:revision>4</cp:revision>
  <cp:lastPrinted>2026-02-06T20:55:00Z</cp:lastPrinted>
  <dcterms:created xsi:type="dcterms:W3CDTF">2026-10-15T12:22:00Z</dcterms:created>
  <dcterms:modified xsi:type="dcterms:W3CDTF">2026-10-15T12:27:00Z</dcterms:modified>
</cp:coreProperties>
</file>