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191D8" w14:textId="65F7A989" w:rsidR="00264F89" w:rsidRPr="00637DCB" w:rsidRDefault="00264F89" w:rsidP="00637DCB">
      <w:pPr>
        <w:jc w:val="center"/>
        <w:rPr>
          <w:b/>
          <w:bCs/>
        </w:rPr>
      </w:pPr>
      <w:r w:rsidRPr="00637DCB">
        <w:rPr>
          <w:b/>
          <w:bCs/>
        </w:rPr>
        <w:t>ANEXO I - FORMULÁRIO DE INSCRIÇÃO PARA SELEÇÃO DE CANDIDATOS PARA BOLSAS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3739"/>
        <w:gridCol w:w="1366"/>
        <w:gridCol w:w="2078"/>
        <w:gridCol w:w="3011"/>
      </w:tblGrid>
      <w:tr w:rsidR="00264F89" w:rsidRPr="00EC6D83" w14:paraId="0D3CC5A9" w14:textId="77777777" w:rsidTr="00E76447">
        <w:trPr>
          <w:trHeight w:val="397"/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3E34DE31" w14:textId="77777777" w:rsidR="00264F89" w:rsidRPr="00EC6D83" w:rsidRDefault="00264F89" w:rsidP="00637DCB">
            <w:pPr>
              <w:spacing w:after="0"/>
              <w:jc w:val="both"/>
              <w:rPr>
                <w:b/>
                <w:bCs/>
              </w:rPr>
            </w:pPr>
            <w:r w:rsidRPr="00EC6D83">
              <w:rPr>
                <w:b/>
                <w:bCs/>
              </w:rPr>
              <w:t>Dados do candidato:</w:t>
            </w:r>
          </w:p>
        </w:tc>
      </w:tr>
      <w:tr w:rsidR="00264F89" w:rsidRPr="002C4929" w14:paraId="5B26AAE1" w14:textId="77777777" w:rsidTr="00E76447">
        <w:trPr>
          <w:trHeight w:val="397"/>
          <w:jc w:val="center"/>
        </w:trPr>
        <w:tc>
          <w:tcPr>
            <w:tcW w:w="5000" w:type="pct"/>
            <w:gridSpan w:val="4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6F779F49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Nome:</w:t>
            </w:r>
          </w:p>
        </w:tc>
      </w:tr>
      <w:tr w:rsidR="00264F89" w:rsidRPr="002C4929" w14:paraId="597C4EE6" w14:textId="77777777" w:rsidTr="00E76447">
        <w:trPr>
          <w:trHeight w:val="397"/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5766136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Orientador(a):</w:t>
            </w:r>
          </w:p>
        </w:tc>
      </w:tr>
      <w:tr w:rsidR="00264F89" w:rsidRPr="002C4929" w14:paraId="3E058265" w14:textId="77777777" w:rsidTr="00E76447">
        <w:trPr>
          <w:trHeight w:val="397"/>
          <w:jc w:val="center"/>
        </w:trPr>
        <w:tc>
          <w:tcPr>
            <w:tcW w:w="5000" w:type="pct"/>
            <w:gridSpan w:val="4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10EBB82E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E-mail:</w:t>
            </w:r>
          </w:p>
        </w:tc>
      </w:tr>
      <w:tr w:rsidR="00264F89" w:rsidRPr="00EC6D83" w14:paraId="5C9395FE" w14:textId="77777777" w:rsidTr="00E76447">
        <w:trPr>
          <w:trHeight w:val="397"/>
          <w:jc w:val="center"/>
        </w:trPr>
        <w:tc>
          <w:tcPr>
            <w:tcW w:w="5000" w:type="pct"/>
            <w:gridSpan w:val="4"/>
            <w:shd w:val="clear" w:color="auto" w:fill="D9D9D9" w:themeFill="background1" w:themeFillShade="D9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46833AE" w14:textId="77777777" w:rsidR="00264F89" w:rsidRPr="00EC6D83" w:rsidRDefault="00264F89" w:rsidP="00637DCB">
            <w:pPr>
              <w:spacing w:after="0"/>
              <w:jc w:val="both"/>
              <w:rPr>
                <w:b/>
                <w:bCs/>
              </w:rPr>
            </w:pPr>
            <w:r w:rsidRPr="00EC6D83">
              <w:rPr>
                <w:b/>
                <w:bCs/>
              </w:rPr>
              <w:t>Endereço:</w:t>
            </w:r>
          </w:p>
        </w:tc>
      </w:tr>
      <w:tr w:rsidR="00264F89" w:rsidRPr="002C4929" w14:paraId="707993B4" w14:textId="77777777" w:rsidTr="00E76447">
        <w:trPr>
          <w:trHeight w:val="397"/>
          <w:jc w:val="center"/>
        </w:trPr>
        <w:tc>
          <w:tcPr>
            <w:tcW w:w="3523" w:type="pct"/>
            <w:gridSpan w:val="3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24EE0DD0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Rua:</w:t>
            </w:r>
          </w:p>
        </w:tc>
        <w:tc>
          <w:tcPr>
            <w:tcW w:w="1477" w:type="pct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5B94A48D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Número:</w:t>
            </w:r>
          </w:p>
        </w:tc>
      </w:tr>
      <w:tr w:rsidR="00264F89" w:rsidRPr="002C4929" w14:paraId="6115CAA4" w14:textId="77777777" w:rsidTr="00E76447">
        <w:trPr>
          <w:trHeight w:val="397"/>
          <w:jc w:val="center"/>
        </w:trPr>
        <w:tc>
          <w:tcPr>
            <w:tcW w:w="1834" w:type="pct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3246278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Complemento:</w:t>
            </w:r>
          </w:p>
        </w:tc>
        <w:tc>
          <w:tcPr>
            <w:tcW w:w="1689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25E255A9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Bairro:</w:t>
            </w:r>
          </w:p>
        </w:tc>
        <w:tc>
          <w:tcPr>
            <w:tcW w:w="1477" w:type="pct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76FCF37C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CEP:</w:t>
            </w:r>
          </w:p>
        </w:tc>
      </w:tr>
      <w:tr w:rsidR="00264F89" w:rsidRPr="002C4929" w14:paraId="515EE933" w14:textId="77777777" w:rsidTr="00E76447">
        <w:trPr>
          <w:trHeight w:val="397"/>
          <w:jc w:val="center"/>
        </w:trPr>
        <w:tc>
          <w:tcPr>
            <w:tcW w:w="3523" w:type="pct"/>
            <w:gridSpan w:val="3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1C0BD351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Cidade:</w:t>
            </w:r>
          </w:p>
        </w:tc>
        <w:tc>
          <w:tcPr>
            <w:tcW w:w="1477" w:type="pct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0CB686D2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Estado:</w:t>
            </w:r>
          </w:p>
        </w:tc>
      </w:tr>
      <w:tr w:rsidR="00264F89" w:rsidRPr="002C4929" w14:paraId="5B1D2632" w14:textId="77777777" w:rsidTr="00E76447">
        <w:trPr>
          <w:trHeight w:val="397"/>
          <w:jc w:val="center"/>
        </w:trPr>
        <w:tc>
          <w:tcPr>
            <w:tcW w:w="2504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1252B3C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Telefone:</w:t>
            </w:r>
          </w:p>
        </w:tc>
        <w:tc>
          <w:tcPr>
            <w:tcW w:w="2496" w:type="pct"/>
            <w:gridSpan w:val="2"/>
            <w:shd w:val="clear" w:color="auto" w:fill="auto"/>
            <w:tcMar>
              <w:top w:w="-126" w:type="dxa"/>
              <w:left w:w="-126" w:type="dxa"/>
              <w:bottom w:w="-126" w:type="dxa"/>
              <w:right w:w="-126" w:type="dxa"/>
            </w:tcMar>
            <w:vAlign w:val="center"/>
          </w:tcPr>
          <w:p w14:paraId="49F8713E" w14:textId="77777777" w:rsidR="00264F89" w:rsidRPr="002C4929" w:rsidRDefault="00264F89" w:rsidP="00637DCB">
            <w:pPr>
              <w:spacing w:after="0"/>
              <w:jc w:val="both"/>
            </w:pPr>
            <w:r w:rsidRPr="002C4929">
              <w:t>Celular:</w:t>
            </w:r>
          </w:p>
        </w:tc>
      </w:tr>
    </w:tbl>
    <w:p w14:paraId="4A618E4F" w14:textId="77777777" w:rsidR="00A114DA" w:rsidRDefault="00A114DA" w:rsidP="00637DCB">
      <w:pPr>
        <w:spacing w:after="0" w:line="360" w:lineRule="auto"/>
        <w:jc w:val="both"/>
      </w:pPr>
    </w:p>
    <w:p w14:paraId="6399562F" w14:textId="4705F3AA" w:rsidR="00264F89" w:rsidRPr="002C4929" w:rsidRDefault="00264F89" w:rsidP="00637DCB">
      <w:pPr>
        <w:spacing w:after="0" w:line="360" w:lineRule="auto"/>
        <w:jc w:val="both"/>
      </w:pPr>
      <w:r w:rsidRPr="002C4929">
        <w:t xml:space="preserve">Conforme </w:t>
      </w:r>
      <w:r w:rsidRPr="00756FFC">
        <w:t xml:space="preserve">previsto no Edital </w:t>
      </w:r>
      <w:r w:rsidR="00637DCB">
        <w:t>004</w:t>
      </w:r>
      <w:r w:rsidRPr="00756FFC">
        <w:t>/202</w:t>
      </w:r>
      <w:r w:rsidR="00637DCB">
        <w:t>4</w:t>
      </w:r>
      <w:r w:rsidRPr="00756FFC">
        <w:t>-PALI/UNESPAR, com relação a autodeclaração de demanda social, declaro</w:t>
      </w:r>
      <w:r w:rsidR="00637DCB">
        <w:t xml:space="preserve"> </w:t>
      </w:r>
      <w:r w:rsidRPr="00756FFC">
        <w:t xml:space="preserve">que me enquadro </w:t>
      </w:r>
      <w:r w:rsidRPr="002C4929">
        <w:t>na(s) opção(s) abaixo:</w:t>
      </w:r>
    </w:p>
    <w:p w14:paraId="0C8C2C35" w14:textId="626C295E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>) indígena ou quilombola;</w:t>
      </w:r>
    </w:p>
    <w:p w14:paraId="7888ACA4" w14:textId="2D0B2F8C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 xml:space="preserve">) </w:t>
      </w:r>
      <w:r>
        <w:t>pessoa n</w:t>
      </w:r>
      <w:r w:rsidRPr="002C4929">
        <w:t>egro/a;</w:t>
      </w:r>
    </w:p>
    <w:p w14:paraId="2E54030B" w14:textId="2A7BE5B0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>) pessoa com deficiência;</w:t>
      </w:r>
    </w:p>
    <w:p w14:paraId="68059363" w14:textId="74E857A0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>) pessoa trans (transexual, transgênero ou travesti);</w:t>
      </w:r>
    </w:p>
    <w:p w14:paraId="38F4275D" w14:textId="2BF03B71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>) pessoa refugiada ou portadora de visto humanitário;</w:t>
      </w:r>
    </w:p>
    <w:p w14:paraId="0996F1EE" w14:textId="7A1D7C55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 xml:space="preserve">) </w:t>
      </w:r>
      <w:r>
        <w:t>m</w:t>
      </w:r>
      <w:r w:rsidRPr="002C4929">
        <w:t xml:space="preserve">embro de família de baixa renda, nos termos do Decreto nº 6.135, de 2007 com formação integral em escolas/instituições públicas (Educação Básica e </w:t>
      </w:r>
      <w:r w:rsidR="005A3AFE">
        <w:t>G</w:t>
      </w:r>
      <w:r w:rsidRPr="002C4929">
        <w:t>raduação);</w:t>
      </w:r>
    </w:p>
    <w:p w14:paraId="7ECBF473" w14:textId="00D26C3D" w:rsidR="00264F89" w:rsidRPr="002C4929" w:rsidRDefault="00264F89" w:rsidP="00637DCB">
      <w:pPr>
        <w:spacing w:after="0"/>
      </w:pPr>
      <w:r w:rsidRPr="002C4929">
        <w:t>(</w:t>
      </w:r>
      <w:r w:rsidR="00637DCB">
        <w:t xml:space="preserve">  </w:t>
      </w:r>
      <w:r w:rsidRPr="002C4929">
        <w:t>) Não se aplica.</w:t>
      </w:r>
    </w:p>
    <w:p w14:paraId="716DDA6F" w14:textId="77777777" w:rsidR="00264F89" w:rsidRDefault="00264F89" w:rsidP="00637DCB">
      <w:pPr>
        <w:spacing w:after="0" w:line="360" w:lineRule="auto"/>
        <w:ind w:firstLine="720"/>
        <w:jc w:val="both"/>
      </w:pPr>
    </w:p>
    <w:p w14:paraId="1E61BB81" w14:textId="54F96C8B" w:rsidR="00264F89" w:rsidRDefault="00264F89" w:rsidP="00A114DA">
      <w:pPr>
        <w:spacing w:after="0"/>
        <w:ind w:firstLine="720"/>
        <w:jc w:val="both"/>
      </w:pPr>
      <w:r w:rsidRPr="002C4929">
        <w:t xml:space="preserve">Declaro atender as condições estabelecidas no </w:t>
      </w:r>
      <w:r>
        <w:t>E</w:t>
      </w:r>
      <w:r w:rsidRPr="002C4929">
        <w:t xml:space="preserve">dital </w:t>
      </w:r>
      <w:r w:rsidR="00C531D8">
        <w:t>004</w:t>
      </w:r>
      <w:r w:rsidRPr="002C4929">
        <w:t>/202</w:t>
      </w:r>
      <w:r w:rsidR="00C531D8">
        <w:t>4</w:t>
      </w:r>
      <w:r w:rsidRPr="002C4929">
        <w:t>-PALI/UNESPAR e regulamentos norteadores, especialmente de não possuir vínculo empregatício ou estar liberado das atividades profissionais e sem percepção de vencimentos, e de que vou me dedicar integralmente às atividades no PALI em caso de recebimento de bolsa.</w:t>
      </w:r>
    </w:p>
    <w:p w14:paraId="2662FBFD" w14:textId="77777777" w:rsidR="00264F89" w:rsidRPr="002C4929" w:rsidRDefault="00264F89" w:rsidP="00A114DA">
      <w:pPr>
        <w:spacing w:after="0"/>
        <w:ind w:firstLine="720"/>
        <w:jc w:val="both"/>
      </w:pPr>
      <w:r w:rsidRPr="002C4929">
        <w:t>Outrossim declaro que tenho conhecimento e aceito todas as disposições regimentais que regem esta seleção concordando com as condições estabelecidas pelo curso.</w:t>
      </w:r>
    </w:p>
    <w:p w14:paraId="3E69CE42" w14:textId="77777777" w:rsidR="00264F89" w:rsidRPr="001267AC" w:rsidRDefault="00264F89" w:rsidP="00A114DA">
      <w:pPr>
        <w:spacing w:after="0"/>
        <w:jc w:val="both"/>
      </w:pPr>
    </w:p>
    <w:p w14:paraId="7C1AA066" w14:textId="6E007309" w:rsidR="00264F89" w:rsidRPr="001267AC" w:rsidRDefault="00264F89" w:rsidP="00B01EA9">
      <w:pPr>
        <w:spacing w:after="0"/>
        <w:ind w:firstLine="708"/>
        <w:jc w:val="both"/>
      </w:pPr>
      <w:r w:rsidRPr="001267AC">
        <w:t xml:space="preserve">Paranaguá, ........... de </w:t>
      </w:r>
      <w:r w:rsidR="00C531D8">
        <w:t>março</w:t>
      </w:r>
      <w:r w:rsidRPr="001267AC">
        <w:t xml:space="preserve"> de 202</w:t>
      </w:r>
      <w:r w:rsidR="00C531D8">
        <w:t>4</w:t>
      </w:r>
      <w:r w:rsidRPr="001267AC">
        <w:t>.</w:t>
      </w:r>
    </w:p>
    <w:p w14:paraId="21F866C1" w14:textId="77777777" w:rsidR="00264F89" w:rsidRPr="002C4929" w:rsidRDefault="00264F89" w:rsidP="00B01EA9">
      <w:pPr>
        <w:spacing w:after="0"/>
        <w:ind w:firstLine="708"/>
        <w:jc w:val="both"/>
      </w:pPr>
      <w:r w:rsidRPr="002C4929">
        <w:t xml:space="preserve">Nestes termos, solicitamos deferimento.  </w:t>
      </w:r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4992"/>
        <w:gridCol w:w="594"/>
        <w:gridCol w:w="4618"/>
      </w:tblGrid>
      <w:tr w:rsidR="00264F89" w:rsidRPr="002C4929" w14:paraId="0CFA1059" w14:textId="77777777">
        <w:trPr>
          <w:jc w:val="center"/>
        </w:trPr>
        <w:tc>
          <w:tcPr>
            <w:tcW w:w="2446" w:type="pct"/>
            <w:tcBorders>
              <w:top w:val="nil"/>
              <w:left w:val="nil"/>
              <w:bottom w:val="dotted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8AC87D" w14:textId="77777777" w:rsidR="00264F89" w:rsidRPr="002C4929" w:rsidRDefault="00264F89" w:rsidP="00A114DA">
            <w:pPr>
              <w:spacing w:after="0"/>
              <w:jc w:val="both"/>
            </w:pP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3A3D19" w14:textId="77777777" w:rsidR="00264F89" w:rsidRPr="002C4929" w:rsidRDefault="00264F89" w:rsidP="00A114DA">
            <w:pPr>
              <w:spacing w:after="0"/>
              <w:jc w:val="both"/>
            </w:pPr>
          </w:p>
        </w:tc>
        <w:tc>
          <w:tcPr>
            <w:tcW w:w="2263" w:type="pct"/>
            <w:tcBorders>
              <w:top w:val="nil"/>
              <w:left w:val="nil"/>
              <w:bottom w:val="dotted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46D22E" w14:textId="77777777" w:rsidR="00264F89" w:rsidRPr="002C4929" w:rsidRDefault="00264F89" w:rsidP="00A114DA">
            <w:pPr>
              <w:spacing w:after="0"/>
              <w:jc w:val="both"/>
            </w:pPr>
          </w:p>
        </w:tc>
      </w:tr>
      <w:tr w:rsidR="00264F89" w:rsidRPr="002C4929" w14:paraId="1360630F" w14:textId="77777777">
        <w:trPr>
          <w:jc w:val="center"/>
        </w:trPr>
        <w:tc>
          <w:tcPr>
            <w:tcW w:w="2446" w:type="pct"/>
            <w:tcBorders>
              <w:top w:val="dotted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51CD71" w14:textId="77777777" w:rsidR="00264F89" w:rsidRPr="002C4929" w:rsidRDefault="00264F89" w:rsidP="00A114DA">
            <w:pPr>
              <w:spacing w:after="0"/>
              <w:jc w:val="both"/>
            </w:pPr>
            <w:r w:rsidRPr="002C4929">
              <w:t>Nome e assinatura do candidato requerente</w:t>
            </w:r>
          </w:p>
        </w:tc>
        <w:tc>
          <w:tcPr>
            <w:tcW w:w="2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36137" w14:textId="77777777" w:rsidR="00264F89" w:rsidRPr="002C4929" w:rsidRDefault="00264F89" w:rsidP="00A114DA">
            <w:pPr>
              <w:spacing w:after="0"/>
              <w:jc w:val="both"/>
            </w:pPr>
          </w:p>
        </w:tc>
        <w:tc>
          <w:tcPr>
            <w:tcW w:w="2263" w:type="pct"/>
            <w:tcBorders>
              <w:top w:val="dotted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F52384" w14:textId="77777777" w:rsidR="00264F89" w:rsidRPr="002C4929" w:rsidRDefault="00264F89" w:rsidP="00A114DA">
            <w:pPr>
              <w:spacing w:after="0"/>
              <w:jc w:val="both"/>
            </w:pPr>
            <w:r w:rsidRPr="002C4929">
              <w:t>Nome e assinatura do orientador</w:t>
            </w:r>
          </w:p>
        </w:tc>
      </w:tr>
    </w:tbl>
    <w:p w14:paraId="682BCE47" w14:textId="77777777" w:rsidR="00264F89" w:rsidRPr="001E2671" w:rsidRDefault="00264F89" w:rsidP="001E2671">
      <w:pPr>
        <w:jc w:val="center"/>
        <w:rPr>
          <w:b/>
          <w:bCs/>
        </w:rPr>
      </w:pPr>
      <w:r w:rsidRPr="001E2671">
        <w:rPr>
          <w:b/>
          <w:bCs/>
        </w:rPr>
        <w:lastRenderedPageBreak/>
        <w:t>ANEXO II – QUADRO DE PONTUAÇÃO DE CURRÍCULO PADRONIZADO (QPCP)</w:t>
      </w:r>
    </w:p>
    <w:tbl>
      <w:tblPr>
        <w:tblW w:w="5000" w:type="pct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600" w:firstRow="0" w:lastRow="0" w:firstColumn="0" w:lastColumn="0" w:noHBand="1" w:noVBand="1"/>
      </w:tblPr>
      <w:tblGrid>
        <w:gridCol w:w="7188"/>
        <w:gridCol w:w="833"/>
        <w:gridCol w:w="986"/>
        <w:gridCol w:w="1177"/>
      </w:tblGrid>
      <w:tr w:rsidR="00264F89" w:rsidRPr="001E2671" w14:paraId="28E6D3FA" w14:textId="77777777" w:rsidTr="3ECEA9C4">
        <w:trPr>
          <w:trHeight w:val="283"/>
          <w:jc w:val="center"/>
        </w:trPr>
        <w:tc>
          <w:tcPr>
            <w:tcW w:w="3529" w:type="pct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AF7AB9" w14:textId="77777777" w:rsidR="00264F89" w:rsidRPr="001E2671" w:rsidRDefault="00264F89" w:rsidP="001E2671">
            <w:pPr>
              <w:spacing w:after="0" w:line="240" w:lineRule="auto"/>
              <w:jc w:val="both"/>
              <w:rPr>
                <w:b/>
                <w:bCs/>
              </w:rPr>
            </w:pPr>
            <w:r w:rsidRPr="001E2671">
              <w:rPr>
                <w:b/>
                <w:bCs/>
              </w:rPr>
              <w:t>ATIVIDADES ACADÊMICAS</w:t>
            </w:r>
          </w:p>
        </w:tc>
        <w:tc>
          <w:tcPr>
            <w:tcW w:w="409" w:type="pct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3DF0E" w14:textId="77777777" w:rsidR="00264F89" w:rsidRPr="001E2671" w:rsidRDefault="00264F89" w:rsidP="001E2671">
            <w:pPr>
              <w:spacing w:after="0" w:line="240" w:lineRule="auto"/>
              <w:jc w:val="center"/>
              <w:rPr>
                <w:b/>
                <w:bCs/>
              </w:rPr>
            </w:pPr>
            <w:r w:rsidRPr="001E2671">
              <w:rPr>
                <w:b/>
                <w:bCs/>
              </w:rPr>
              <w:t>Pontos</w:t>
            </w:r>
          </w:p>
          <w:p w14:paraId="2290D961" w14:textId="77777777" w:rsidR="00264F89" w:rsidRPr="001E2671" w:rsidRDefault="00264F89" w:rsidP="001E2671">
            <w:pPr>
              <w:spacing w:after="0" w:line="240" w:lineRule="auto"/>
              <w:jc w:val="center"/>
              <w:rPr>
                <w:b/>
                <w:bCs/>
              </w:rPr>
            </w:pPr>
            <w:r w:rsidRPr="001E2671">
              <w:rPr>
                <w:b/>
                <w:bCs/>
              </w:rPr>
              <w:t>por item</w:t>
            </w:r>
          </w:p>
        </w:tc>
        <w:tc>
          <w:tcPr>
            <w:tcW w:w="484" w:type="pct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F0280B" w14:textId="77777777" w:rsidR="00264F89" w:rsidRPr="001E2671" w:rsidRDefault="00264F89" w:rsidP="001E2671">
            <w:pPr>
              <w:spacing w:after="0" w:line="240" w:lineRule="auto"/>
              <w:jc w:val="center"/>
              <w:rPr>
                <w:b/>
                <w:bCs/>
              </w:rPr>
            </w:pPr>
            <w:r w:rsidRPr="001E2671">
              <w:rPr>
                <w:b/>
                <w:bCs/>
              </w:rPr>
              <w:t>Quant.</w:t>
            </w:r>
          </w:p>
        </w:tc>
        <w:tc>
          <w:tcPr>
            <w:tcW w:w="578" w:type="pct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D049C" w14:textId="77777777" w:rsidR="00264F89" w:rsidRPr="001E2671" w:rsidRDefault="00264F89" w:rsidP="001E2671">
            <w:pPr>
              <w:spacing w:after="0" w:line="240" w:lineRule="auto"/>
              <w:jc w:val="center"/>
              <w:rPr>
                <w:b/>
                <w:bCs/>
              </w:rPr>
            </w:pPr>
            <w:r w:rsidRPr="001E2671">
              <w:rPr>
                <w:b/>
                <w:bCs/>
              </w:rPr>
              <w:t>Total de pontos</w:t>
            </w:r>
          </w:p>
        </w:tc>
      </w:tr>
      <w:tr w:rsidR="00264F89" w:rsidRPr="001E2671" w14:paraId="6610F9EE" w14:textId="77777777" w:rsidTr="3ECEA9C4">
        <w:trPr>
          <w:trHeight w:val="283"/>
          <w:jc w:val="center"/>
        </w:trPr>
        <w:tc>
          <w:tcPr>
            <w:tcW w:w="5000" w:type="pct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5EE8AD" w14:textId="77777777" w:rsidR="00264F89" w:rsidRPr="001E2671" w:rsidRDefault="00264F89" w:rsidP="001E2671">
            <w:pPr>
              <w:spacing w:after="0"/>
              <w:jc w:val="both"/>
              <w:rPr>
                <w:b/>
                <w:bCs/>
              </w:rPr>
            </w:pPr>
            <w:r w:rsidRPr="001E2671">
              <w:rPr>
                <w:b/>
                <w:bCs/>
              </w:rPr>
              <w:t>1. LIVROS</w:t>
            </w:r>
          </w:p>
        </w:tc>
      </w:tr>
      <w:tr w:rsidR="00264F89" w:rsidRPr="002C4929" w14:paraId="36E96902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510B6F" w14:textId="78EF65B4" w:rsidR="00264F89" w:rsidRPr="002C4929" w:rsidRDefault="00264F89" w:rsidP="001E2671">
            <w:pPr>
              <w:spacing w:after="0"/>
              <w:jc w:val="both"/>
            </w:pPr>
            <w:r w:rsidRPr="002C4929">
              <w:t xml:space="preserve">1.1 </w:t>
            </w:r>
            <w:r w:rsidR="00FE7844">
              <w:t>-</w:t>
            </w:r>
            <w:r w:rsidRPr="002C4929">
              <w:t xml:space="preserve"> Livro publicado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0715A" w14:textId="77777777" w:rsidR="00264F89" w:rsidRPr="002C4929" w:rsidRDefault="00264F89" w:rsidP="001E2671">
            <w:pPr>
              <w:spacing w:after="0"/>
              <w:jc w:val="center"/>
            </w:pPr>
            <w:r w:rsidRPr="002C4929">
              <w:t>15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1793CDE" w14:textId="77777777" w:rsidR="00264F89" w:rsidRPr="002C4929" w:rsidRDefault="00264F89" w:rsidP="001E2671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21132C" w14:textId="77777777" w:rsidR="00264F89" w:rsidRPr="002C4929" w:rsidRDefault="00264F89" w:rsidP="001E2671">
            <w:pPr>
              <w:spacing w:after="0"/>
              <w:jc w:val="center"/>
            </w:pPr>
          </w:p>
        </w:tc>
      </w:tr>
      <w:tr w:rsidR="00264F89" w:rsidRPr="002C4929" w14:paraId="19509823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6E4C64" w14:textId="77777777" w:rsidR="00264F89" w:rsidRPr="002C4929" w:rsidRDefault="00264F89" w:rsidP="001E2671">
            <w:pPr>
              <w:spacing w:after="0"/>
              <w:jc w:val="both"/>
            </w:pPr>
            <w:r w:rsidRPr="002C4929">
              <w:t>1.2 - Capítulo de livro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569ED" w14:textId="77777777" w:rsidR="00264F89" w:rsidRPr="002C4929" w:rsidRDefault="00264F89" w:rsidP="001E2671">
            <w:pPr>
              <w:spacing w:after="0"/>
              <w:jc w:val="center"/>
            </w:pPr>
            <w:r w:rsidRPr="002C4929">
              <w:t>10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86D7B86" w14:textId="77777777" w:rsidR="00264F89" w:rsidRPr="002C4929" w:rsidRDefault="00264F89" w:rsidP="001E2671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B286FAA" w14:textId="77777777" w:rsidR="00264F89" w:rsidRPr="002C4929" w:rsidRDefault="00264F89" w:rsidP="001E2671">
            <w:pPr>
              <w:spacing w:after="0"/>
              <w:jc w:val="center"/>
            </w:pPr>
          </w:p>
        </w:tc>
      </w:tr>
      <w:tr w:rsidR="00264F89" w:rsidRPr="001E2671" w14:paraId="67377B1A" w14:textId="77777777" w:rsidTr="3ECEA9C4">
        <w:trPr>
          <w:trHeight w:val="283"/>
          <w:jc w:val="center"/>
        </w:trPr>
        <w:tc>
          <w:tcPr>
            <w:tcW w:w="5000" w:type="pct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E94637" w14:textId="4E550657" w:rsidR="00264F89" w:rsidRPr="001E2671" w:rsidRDefault="00264F89" w:rsidP="001E2671">
            <w:pPr>
              <w:spacing w:after="0"/>
              <w:jc w:val="both"/>
              <w:rPr>
                <w:b/>
                <w:bCs/>
              </w:rPr>
            </w:pPr>
            <w:r w:rsidRPr="001E2671">
              <w:rPr>
                <w:b/>
                <w:bCs/>
              </w:rPr>
              <w:t xml:space="preserve">2. ARTIGOS </w:t>
            </w:r>
            <w:r w:rsidR="028E15B8" w:rsidRPr="001E2671">
              <w:rPr>
                <w:b/>
                <w:bCs/>
              </w:rPr>
              <w:t>PUBLICADOS EM PERIÓDICOS CIENTÍFICOS</w:t>
            </w:r>
          </w:p>
        </w:tc>
      </w:tr>
      <w:tr w:rsidR="00264F89" w:rsidRPr="002C4929" w14:paraId="07A5B0CD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7A8D74" w14:textId="3282F1BC" w:rsidR="00264F89" w:rsidRPr="002C4929" w:rsidRDefault="00264F89" w:rsidP="001E2671">
            <w:pPr>
              <w:spacing w:after="0"/>
              <w:jc w:val="both"/>
            </w:pPr>
            <w:r w:rsidRPr="002C4929">
              <w:t xml:space="preserve">2.1 </w:t>
            </w:r>
            <w:r w:rsidR="00A4494E">
              <w:t>-</w:t>
            </w:r>
            <w:r w:rsidRPr="002C4929">
              <w:t xml:space="preserve"> Artigo científico publicado em revista indexada</w:t>
            </w:r>
            <w:r>
              <w:t xml:space="preserve"> </w:t>
            </w:r>
            <w:r w:rsidRPr="002C4929">
              <w:t>Qualis A1 ou A2.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918265" w14:textId="77777777" w:rsidR="00264F89" w:rsidRPr="002C4929" w:rsidRDefault="00264F89" w:rsidP="001E2671">
            <w:pPr>
              <w:spacing w:after="0"/>
              <w:jc w:val="center"/>
            </w:pPr>
            <w:r w:rsidRPr="002C4929">
              <w:t>15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7441BB6" w14:textId="77777777" w:rsidR="00264F89" w:rsidRPr="002C4929" w:rsidRDefault="00264F89" w:rsidP="001E2671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AE7BF60" w14:textId="77777777" w:rsidR="00264F89" w:rsidRPr="002C4929" w:rsidRDefault="00264F89" w:rsidP="001E2671">
            <w:pPr>
              <w:spacing w:after="0"/>
              <w:jc w:val="center"/>
            </w:pPr>
          </w:p>
        </w:tc>
      </w:tr>
      <w:tr w:rsidR="00264F89" w:rsidRPr="002C4929" w14:paraId="01B735FC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7C63AA" w14:textId="0198B288" w:rsidR="00264F89" w:rsidRPr="002C4929" w:rsidRDefault="00264F89" w:rsidP="001E2671">
            <w:pPr>
              <w:spacing w:after="0"/>
              <w:jc w:val="both"/>
            </w:pPr>
            <w:r w:rsidRPr="002C4929">
              <w:t xml:space="preserve">2.2 </w:t>
            </w:r>
            <w:r w:rsidR="00A4494E">
              <w:t>-</w:t>
            </w:r>
            <w:r w:rsidRPr="002C4929">
              <w:t xml:space="preserve"> Artigo científico publicado em revista indexada</w:t>
            </w:r>
            <w:r>
              <w:t xml:space="preserve"> </w:t>
            </w:r>
            <w:r w:rsidRPr="002C4929">
              <w:t xml:space="preserve">Qualis </w:t>
            </w:r>
            <w:r w:rsidR="00D42532">
              <w:t>A3</w:t>
            </w:r>
            <w:r w:rsidRPr="002C4929">
              <w:t xml:space="preserve"> ou </w:t>
            </w:r>
            <w:r w:rsidR="00D725B7">
              <w:t>A</w:t>
            </w:r>
            <w:r w:rsidR="00D42532">
              <w:t>4</w:t>
            </w:r>
            <w:r w:rsidRPr="002C4929">
              <w:t>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085DA2" w14:textId="77777777" w:rsidR="00264F89" w:rsidRPr="002C4929" w:rsidRDefault="00264F89" w:rsidP="001E2671">
            <w:pPr>
              <w:spacing w:after="0"/>
              <w:jc w:val="center"/>
            </w:pPr>
            <w:r w:rsidRPr="002C4929">
              <w:t>10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8FCC07C" w14:textId="77777777" w:rsidR="00264F89" w:rsidRPr="002C4929" w:rsidRDefault="00264F89" w:rsidP="001E2671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371041A" w14:textId="77777777" w:rsidR="00264F89" w:rsidRPr="002C4929" w:rsidRDefault="00264F89" w:rsidP="001E2671">
            <w:pPr>
              <w:spacing w:after="0"/>
              <w:jc w:val="center"/>
            </w:pPr>
          </w:p>
        </w:tc>
      </w:tr>
      <w:tr w:rsidR="00264F89" w:rsidRPr="002C4929" w14:paraId="4F1070A7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9EC489" w14:textId="5CFC0297" w:rsidR="00264F89" w:rsidRPr="002C4929" w:rsidRDefault="00264F89" w:rsidP="001E2671">
            <w:pPr>
              <w:spacing w:after="0"/>
              <w:jc w:val="both"/>
            </w:pPr>
            <w:r w:rsidRPr="002C4929">
              <w:t xml:space="preserve">2.3 </w:t>
            </w:r>
            <w:r w:rsidR="00A4494E">
              <w:t>-</w:t>
            </w:r>
            <w:r w:rsidRPr="002C4929">
              <w:t xml:space="preserve"> Artigo científico publicado em revista indexada</w:t>
            </w:r>
            <w:r>
              <w:t xml:space="preserve"> </w:t>
            </w:r>
            <w:r w:rsidRPr="002C4929">
              <w:t>Qualis B</w:t>
            </w:r>
            <w:r w:rsidR="008B4EA3">
              <w:t>1</w:t>
            </w:r>
            <w:r w:rsidR="0006400F">
              <w:t xml:space="preserve"> ou</w:t>
            </w:r>
            <w:r w:rsidRPr="002C4929">
              <w:t xml:space="preserve"> B</w:t>
            </w:r>
            <w:r w:rsidR="008B4EA3">
              <w:t>2</w:t>
            </w:r>
            <w:r w:rsidRPr="002C4929">
              <w:t>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9A42" w14:textId="77777777" w:rsidR="00264F89" w:rsidRPr="002C4929" w:rsidRDefault="00264F89" w:rsidP="001E2671">
            <w:pPr>
              <w:spacing w:after="0"/>
              <w:jc w:val="center"/>
            </w:pPr>
            <w:r w:rsidRPr="002C4929">
              <w:t>5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6B8A255" w14:textId="77777777" w:rsidR="00264F89" w:rsidRPr="002C4929" w:rsidRDefault="00264F89" w:rsidP="001E2671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384DE1" w14:textId="77777777" w:rsidR="00264F89" w:rsidRPr="002C4929" w:rsidRDefault="00264F89" w:rsidP="001E2671">
            <w:pPr>
              <w:spacing w:after="0"/>
              <w:jc w:val="center"/>
            </w:pPr>
          </w:p>
        </w:tc>
      </w:tr>
      <w:tr w:rsidR="0006400F" w:rsidRPr="002C4929" w14:paraId="5E834F36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B8EA89" w14:textId="30F4CE7E" w:rsidR="0006400F" w:rsidRPr="002C4929" w:rsidRDefault="0006400F" w:rsidP="0006400F">
            <w:pPr>
              <w:spacing w:after="0"/>
              <w:jc w:val="both"/>
            </w:pPr>
            <w:r w:rsidRPr="002C4929">
              <w:t>2.</w:t>
            </w:r>
            <w:r w:rsidR="00C8603C">
              <w:t>4</w:t>
            </w:r>
            <w:r w:rsidRPr="002C4929">
              <w:t xml:space="preserve"> </w:t>
            </w:r>
            <w:r>
              <w:t>-</w:t>
            </w:r>
            <w:r w:rsidRPr="002C4929">
              <w:t xml:space="preserve"> Artigo científico publicado em revista indexada</w:t>
            </w:r>
            <w:r>
              <w:t xml:space="preserve"> </w:t>
            </w:r>
            <w:r w:rsidRPr="002C4929">
              <w:t>Qualis B</w:t>
            </w:r>
            <w:r w:rsidR="00C8603C">
              <w:t>3</w:t>
            </w:r>
            <w:r>
              <w:t xml:space="preserve"> ou</w:t>
            </w:r>
            <w:r w:rsidRPr="002C4929">
              <w:t xml:space="preserve"> B</w:t>
            </w:r>
            <w:r w:rsidR="00C8603C">
              <w:t>4</w:t>
            </w:r>
            <w:r w:rsidRPr="002C4929">
              <w:t>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0A5273" w14:textId="474B0A21" w:rsidR="0006400F" w:rsidRPr="002C4929" w:rsidRDefault="00C8603C" w:rsidP="0006400F">
            <w:pPr>
              <w:spacing w:after="0"/>
              <w:jc w:val="center"/>
            </w:pPr>
            <w:r>
              <w:t>3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B09E6F5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5EE3565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1FD28265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BE8E2F" w14:textId="49179BB0" w:rsidR="0006400F" w:rsidRPr="002C4929" w:rsidRDefault="0006400F" w:rsidP="0006400F">
            <w:pPr>
              <w:spacing w:after="0"/>
              <w:jc w:val="both"/>
            </w:pPr>
            <w:r w:rsidRPr="002C4929">
              <w:t>2.</w:t>
            </w:r>
            <w:r w:rsidR="00C8603C">
              <w:t>5</w:t>
            </w:r>
            <w:r w:rsidRPr="002C4929">
              <w:t xml:space="preserve"> </w:t>
            </w:r>
            <w:r>
              <w:t>-</w:t>
            </w:r>
            <w:r w:rsidRPr="002C4929">
              <w:t xml:space="preserve"> Artigo científico publicado em revista não indexada</w:t>
            </w:r>
            <w:r w:rsidR="00C8603C">
              <w:t>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6180E8" w14:textId="6A0F7B53" w:rsidR="0006400F" w:rsidRPr="002C4929" w:rsidRDefault="00C8603C" w:rsidP="0006400F">
            <w:pPr>
              <w:spacing w:after="0"/>
              <w:jc w:val="center"/>
            </w:pPr>
            <w:r>
              <w:t>2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09B2A56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B3E7DA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0C96C89E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E126B8" w14:textId="32037120" w:rsidR="0006400F" w:rsidRPr="002C4929" w:rsidRDefault="0006400F" w:rsidP="0006400F">
            <w:pPr>
              <w:spacing w:after="0"/>
              <w:jc w:val="both"/>
            </w:pPr>
            <w:r w:rsidRPr="002C4929">
              <w:t>2.</w:t>
            </w:r>
            <w:r w:rsidR="00C8603C">
              <w:t>6</w:t>
            </w:r>
            <w:r w:rsidRPr="002C4929">
              <w:t xml:space="preserve"> </w:t>
            </w:r>
            <w:r>
              <w:t>-</w:t>
            </w:r>
            <w:r w:rsidRPr="002C4929">
              <w:t xml:space="preserve"> Trabalho completo publicado em anais de evento científico.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974C5D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3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0597EBA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5F719F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1E2671" w14:paraId="484BDB15" w14:textId="77777777" w:rsidTr="3ECEA9C4">
        <w:trPr>
          <w:trHeight w:val="283"/>
          <w:jc w:val="center"/>
        </w:trPr>
        <w:tc>
          <w:tcPr>
            <w:tcW w:w="5000" w:type="pct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9AFF96" w14:textId="283239B4" w:rsidR="0006400F" w:rsidRPr="001E2671" w:rsidRDefault="0006400F" w:rsidP="0006400F">
            <w:pPr>
              <w:spacing w:after="0"/>
              <w:jc w:val="both"/>
              <w:rPr>
                <w:b/>
                <w:bCs/>
              </w:rPr>
            </w:pPr>
            <w:r w:rsidRPr="001E2671">
              <w:rPr>
                <w:b/>
                <w:bCs/>
              </w:rPr>
              <w:t>3. RESUMOS PUBLICADOS</w:t>
            </w:r>
          </w:p>
        </w:tc>
      </w:tr>
      <w:tr w:rsidR="0006400F" w:rsidRPr="002C4929" w14:paraId="2782B2D7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209A4F" w14:textId="29BC7838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3.1 </w:t>
            </w:r>
            <w:r>
              <w:t>-</w:t>
            </w:r>
            <w:r w:rsidRPr="002C4929">
              <w:t xml:space="preserve"> Resumo publicado em revistas ou periódicos não indexados</w:t>
            </w:r>
            <w:r w:rsidR="00C8603C">
              <w:t>.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C8ED4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1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905BD2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11F440F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00A4BA8A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13AF35" w14:textId="08867249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3.2 </w:t>
            </w:r>
            <w:r>
              <w:t>-</w:t>
            </w:r>
            <w:r w:rsidRPr="002C4929">
              <w:t xml:space="preserve"> Resumo publicado em anais de </w:t>
            </w:r>
            <w:r w:rsidR="00C8603C">
              <w:t>e</w:t>
            </w:r>
            <w:r w:rsidRPr="002C4929">
              <w:t>ventos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356612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1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99B294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C64C34A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531A0103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94ECA4" w14:textId="79CE1D9D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3.3 </w:t>
            </w:r>
            <w:r>
              <w:t>-</w:t>
            </w:r>
            <w:r w:rsidRPr="002C4929">
              <w:t xml:space="preserve"> Resumo expandido publicado em anais de </w:t>
            </w:r>
            <w:r w:rsidR="00C8603C">
              <w:t>e</w:t>
            </w:r>
            <w:r w:rsidRPr="002C4929">
              <w:t>ventos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7255F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2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7191FE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FA8702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47B6F8DF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5AD27" w14:textId="50D7319E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3.4 </w:t>
            </w:r>
            <w:r>
              <w:t>-</w:t>
            </w:r>
            <w:r w:rsidRPr="002C4929">
              <w:t xml:space="preserve"> Apresentação de trabalho em </w:t>
            </w:r>
            <w:r w:rsidR="00C8603C">
              <w:t>e</w:t>
            </w:r>
            <w:r w:rsidRPr="002C4929">
              <w:t>ventos na forma de pôster ou oral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F07B93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1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9C1780A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E26F5F8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1E2671" w14:paraId="42344721" w14:textId="77777777" w:rsidTr="3ECEA9C4">
        <w:trPr>
          <w:trHeight w:val="283"/>
          <w:jc w:val="center"/>
        </w:trPr>
        <w:tc>
          <w:tcPr>
            <w:tcW w:w="5000" w:type="pct"/>
            <w:gridSpan w:val="4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764B51" w14:textId="77777777" w:rsidR="0006400F" w:rsidRPr="001E2671" w:rsidRDefault="0006400F" w:rsidP="0006400F">
            <w:pPr>
              <w:spacing w:after="0"/>
              <w:jc w:val="both"/>
              <w:rPr>
                <w:b/>
                <w:bCs/>
              </w:rPr>
            </w:pPr>
            <w:r w:rsidRPr="001E2671">
              <w:rPr>
                <w:b/>
                <w:bCs/>
              </w:rPr>
              <w:t>4. PRODUÇÃO TÉCNICA</w:t>
            </w:r>
          </w:p>
        </w:tc>
      </w:tr>
      <w:tr w:rsidR="0006400F" w:rsidRPr="002C4929" w14:paraId="401D9564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999B9F" w14:textId="3D91DFA8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4.1 </w:t>
            </w:r>
            <w:r>
              <w:t>-</w:t>
            </w:r>
            <w:r w:rsidRPr="002C4929">
              <w:t xml:space="preserve"> Organização de eventos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F40C6A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2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A8CF655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CD2DAB7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385DAFDC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F9015B" w14:textId="1A8D9AAD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4.2 </w:t>
            </w:r>
            <w:r>
              <w:t>-</w:t>
            </w:r>
            <w:r w:rsidRPr="002C4929">
              <w:t xml:space="preserve"> Relatórios de </w:t>
            </w:r>
            <w:r w:rsidR="00C8603C">
              <w:t>p</w:t>
            </w:r>
            <w:r w:rsidRPr="002C4929">
              <w:t>esquisa/</w:t>
            </w:r>
            <w:r w:rsidR="00C8603C">
              <w:t>c</w:t>
            </w:r>
            <w:r w:rsidRPr="002C4929">
              <w:t>onsultorias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0B5ECB4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4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E469DC5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1F4317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2C4929" w14:paraId="15EFC144" w14:textId="77777777" w:rsidTr="3ECEA9C4">
        <w:trPr>
          <w:trHeight w:val="283"/>
          <w:jc w:val="center"/>
        </w:trPr>
        <w:tc>
          <w:tcPr>
            <w:tcW w:w="3529" w:type="pct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050FA" w14:textId="047AFC7B" w:rsidR="0006400F" w:rsidRPr="002C4929" w:rsidRDefault="0006400F" w:rsidP="0006400F">
            <w:pPr>
              <w:spacing w:after="0"/>
              <w:jc w:val="both"/>
            </w:pPr>
            <w:r w:rsidRPr="002C4929">
              <w:t xml:space="preserve">4.3 </w:t>
            </w:r>
            <w:r>
              <w:t>-</w:t>
            </w:r>
            <w:r w:rsidRPr="002C4929">
              <w:t xml:space="preserve"> Outras produções técnicas relevantes</w:t>
            </w:r>
          </w:p>
        </w:tc>
        <w:tc>
          <w:tcPr>
            <w:tcW w:w="409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9F80A7" w14:textId="77777777" w:rsidR="0006400F" w:rsidRPr="002C4929" w:rsidRDefault="0006400F" w:rsidP="0006400F">
            <w:pPr>
              <w:spacing w:after="0"/>
              <w:jc w:val="center"/>
            </w:pPr>
            <w:r w:rsidRPr="002C4929">
              <w:t>2</w:t>
            </w:r>
          </w:p>
        </w:tc>
        <w:tc>
          <w:tcPr>
            <w:tcW w:w="484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F176DFF" w14:textId="77777777" w:rsidR="0006400F" w:rsidRPr="002C4929" w:rsidRDefault="0006400F" w:rsidP="0006400F">
            <w:pPr>
              <w:spacing w:after="0"/>
              <w:jc w:val="center"/>
            </w:pP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E3959E" w14:textId="77777777" w:rsidR="0006400F" w:rsidRPr="002C4929" w:rsidRDefault="0006400F" w:rsidP="0006400F">
            <w:pPr>
              <w:spacing w:after="0"/>
              <w:jc w:val="center"/>
            </w:pPr>
          </w:p>
        </w:tc>
      </w:tr>
      <w:tr w:rsidR="0006400F" w:rsidRPr="001E2671" w14:paraId="5322D084" w14:textId="77777777" w:rsidTr="3ECEA9C4">
        <w:trPr>
          <w:trHeight w:val="283"/>
          <w:jc w:val="center"/>
        </w:trPr>
        <w:tc>
          <w:tcPr>
            <w:tcW w:w="4422" w:type="pct"/>
            <w:gridSpan w:val="3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612A4" w14:textId="77777777" w:rsidR="0006400F" w:rsidRPr="001E2671" w:rsidRDefault="0006400F" w:rsidP="0006400F">
            <w:pPr>
              <w:spacing w:after="0"/>
              <w:jc w:val="both"/>
              <w:rPr>
                <w:b/>
                <w:bCs/>
              </w:rPr>
            </w:pPr>
            <w:r w:rsidRPr="001E2671">
              <w:rPr>
                <w:b/>
                <w:bCs/>
              </w:rPr>
              <w:t>5. TOTAL DE PONTOS</w:t>
            </w:r>
          </w:p>
        </w:tc>
        <w:tc>
          <w:tcPr>
            <w:tcW w:w="578" w:type="pct"/>
            <w:tcBorders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495D541" w14:textId="77777777" w:rsidR="0006400F" w:rsidRPr="001E2671" w:rsidRDefault="0006400F" w:rsidP="0006400F">
            <w:pPr>
              <w:spacing w:after="0"/>
              <w:jc w:val="both"/>
              <w:rPr>
                <w:b/>
                <w:bCs/>
              </w:rPr>
            </w:pPr>
          </w:p>
        </w:tc>
      </w:tr>
    </w:tbl>
    <w:p w14:paraId="198F00D6" w14:textId="77777777" w:rsidR="001E2671" w:rsidRDefault="001E2671" w:rsidP="007A6A2F">
      <w:pPr>
        <w:jc w:val="both"/>
      </w:pPr>
    </w:p>
    <w:p w14:paraId="06832FE6" w14:textId="1C397F4F" w:rsidR="000E75AF" w:rsidRPr="00E81A62" w:rsidRDefault="00264F89" w:rsidP="007A6A2F">
      <w:pPr>
        <w:jc w:val="both"/>
      </w:pPr>
      <w:r w:rsidRPr="00E81A62">
        <w:t>Obs.: Considerar apenas produções de 2022</w:t>
      </w:r>
      <w:r>
        <w:t xml:space="preserve">, </w:t>
      </w:r>
      <w:r w:rsidRPr="00E81A62">
        <w:t>2023</w:t>
      </w:r>
      <w:r>
        <w:t xml:space="preserve"> e 202</w:t>
      </w:r>
      <w:r w:rsidR="6954CD87">
        <w:t>4</w:t>
      </w:r>
      <w:r>
        <w:t>.</w:t>
      </w:r>
      <w:r w:rsidRPr="00E81A62">
        <w:t xml:space="preserve"> Todas as produções relacionadas devem constar claramente no </w:t>
      </w:r>
      <w:r w:rsidRPr="00E81A62">
        <w:rPr>
          <w:i/>
        </w:rPr>
        <w:t>currículo Lattes</w:t>
      </w:r>
      <w:r w:rsidRPr="00E81A62">
        <w:t xml:space="preserve"> do candidato, sob risco de não serem consideradas. Outras publicações ou itens não descritos neste anexo não serão pontuadas. Não será permitida a juntada de documentos ou a inserção de novas pontuações após o início do processo seletivo.</w:t>
      </w:r>
    </w:p>
    <w:tbl>
      <w:tblPr>
        <w:tblW w:w="959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80"/>
        <w:gridCol w:w="4513"/>
      </w:tblGrid>
      <w:tr w:rsidR="00264F89" w:rsidRPr="002C4929" w14:paraId="0810AF3D" w14:textId="77777777" w:rsidTr="000E75AF">
        <w:trPr>
          <w:jc w:val="center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22BB23" w14:textId="34DB6D18" w:rsidR="00264F89" w:rsidRPr="002C4929" w:rsidRDefault="00237235" w:rsidP="007A6A2F">
            <w:pPr>
              <w:jc w:val="both"/>
            </w:pPr>
            <w:r w:rsidRPr="002C4929">
              <w:t>Nome</w:t>
            </w:r>
            <w:r>
              <w:t xml:space="preserve"> </w:t>
            </w:r>
            <w:r w:rsidRPr="002C4929">
              <w:t>do candidato requerente</w:t>
            </w:r>
          </w:p>
        </w:tc>
        <w:tc>
          <w:tcPr>
            <w:tcW w:w="45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71E349" w14:textId="77777777" w:rsidR="00264F89" w:rsidRPr="002C4929" w:rsidRDefault="00264F89" w:rsidP="007A6A2F">
            <w:pPr>
              <w:jc w:val="both"/>
            </w:pPr>
          </w:p>
          <w:p w14:paraId="002962DB" w14:textId="77777777" w:rsidR="00264F89" w:rsidRPr="002C4929" w:rsidRDefault="00264F89" w:rsidP="001C123B">
            <w:pPr>
              <w:spacing w:after="0"/>
              <w:jc w:val="both"/>
            </w:pPr>
            <w:r w:rsidRPr="002C4929">
              <w:t>________________________________</w:t>
            </w:r>
          </w:p>
          <w:p w14:paraId="4EC21E49" w14:textId="08650B84" w:rsidR="00264F89" w:rsidRPr="002C4929" w:rsidRDefault="00237235" w:rsidP="001C123B">
            <w:pPr>
              <w:spacing w:after="0"/>
              <w:jc w:val="both"/>
            </w:pPr>
            <w:r>
              <w:t>A</w:t>
            </w:r>
            <w:r w:rsidRPr="002C4929">
              <w:t>ssinatura do candidato requerente</w:t>
            </w:r>
          </w:p>
        </w:tc>
      </w:tr>
    </w:tbl>
    <w:p w14:paraId="4F8F49A3" w14:textId="3FE3F60C" w:rsidR="00242458" w:rsidRPr="00A93BC0" w:rsidRDefault="00242458" w:rsidP="000E75AF">
      <w:pPr>
        <w:jc w:val="both"/>
      </w:pPr>
    </w:p>
    <w:sectPr w:rsidR="00242458" w:rsidRPr="00A93BC0" w:rsidSect="004D7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670" w:right="851" w:bottom="1701" w:left="851" w:header="425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B5390" w14:textId="77777777" w:rsidR="004D713F" w:rsidRDefault="004D713F" w:rsidP="00E65E1B">
      <w:pPr>
        <w:spacing w:after="0" w:line="240" w:lineRule="auto"/>
      </w:pPr>
      <w:r>
        <w:separator/>
      </w:r>
    </w:p>
  </w:endnote>
  <w:endnote w:type="continuationSeparator" w:id="0">
    <w:p w14:paraId="75C07D51" w14:textId="77777777" w:rsidR="004D713F" w:rsidRDefault="004D713F" w:rsidP="00E65E1B">
      <w:pPr>
        <w:spacing w:after="0" w:line="240" w:lineRule="auto"/>
      </w:pPr>
      <w:r>
        <w:continuationSeparator/>
      </w:r>
    </w:p>
  </w:endnote>
  <w:endnote w:type="continuationNotice" w:id="1">
    <w:p w14:paraId="00430F4E" w14:textId="77777777" w:rsidR="004D713F" w:rsidRDefault="004D71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DEAF2" w14:textId="77777777" w:rsidR="006921D6" w:rsidRDefault="00692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50413" w14:textId="77777777" w:rsidR="006921D6" w:rsidRDefault="006921D6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B2B6E" w14:textId="77777777" w:rsidR="006921D6" w:rsidRDefault="00692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CA1A8" w14:textId="77777777" w:rsidR="004D713F" w:rsidRDefault="004D713F" w:rsidP="00E65E1B">
      <w:pPr>
        <w:spacing w:after="0" w:line="240" w:lineRule="auto"/>
      </w:pPr>
      <w:r>
        <w:separator/>
      </w:r>
    </w:p>
  </w:footnote>
  <w:footnote w:type="continuationSeparator" w:id="0">
    <w:p w14:paraId="33A67149" w14:textId="77777777" w:rsidR="004D713F" w:rsidRDefault="004D713F" w:rsidP="00E65E1B">
      <w:pPr>
        <w:spacing w:after="0" w:line="240" w:lineRule="auto"/>
      </w:pPr>
      <w:r>
        <w:continuationSeparator/>
      </w:r>
    </w:p>
  </w:footnote>
  <w:footnote w:type="continuationNotice" w:id="1">
    <w:p w14:paraId="35785CE4" w14:textId="77777777" w:rsidR="004D713F" w:rsidRDefault="004D71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CD04" w14:textId="77777777" w:rsidR="002E2915" w:rsidRDefault="006921D6">
    <w:pPr>
      <w:pStyle w:val="Cabealho"/>
    </w:pPr>
    <w:r>
      <w:rPr>
        <w:noProof/>
        <w:lang w:eastAsia="pt-BR"/>
      </w:rPr>
      <w:pict w14:anchorId="1502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8" o:spid="_x0000_s1089" type="#_x0000_t75" style="position:absolute;margin-left:0;margin-top:0;width:507.6pt;height:349.3pt;z-index:-251658239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CD05" w14:textId="00D0B13B" w:rsidR="00E65E1B" w:rsidRDefault="00A93BC0" w:rsidP="00A93BC0">
    <w:pPr>
      <w:pStyle w:val="Cabealho"/>
      <w:ind w:right="1029"/>
      <w:jc w:val="center"/>
    </w:pPr>
    <w:r>
      <w:rPr>
        <w:noProof/>
        <w:lang w:eastAsia="pt-BR"/>
      </w:rPr>
      <w:drawing>
        <wp:inline distT="0" distB="0" distL="0" distR="0" wp14:anchorId="612BD4D6" wp14:editId="5ABB6F27">
          <wp:extent cx="6477000" cy="16383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 b="14000"/>
                  <a:stretch/>
                </pic:blipFill>
                <pic:spPr bwMode="auto">
                  <a:xfrm>
                    <a:off x="0" y="0"/>
                    <a:ext cx="6477000" cy="1638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921D6">
      <w:rPr>
        <w:noProof/>
        <w:lang w:eastAsia="pt-BR"/>
      </w:rPr>
      <w:pict w14:anchorId="1502CD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9" o:spid="_x0000_s1090" type="#_x0000_t75" style="position:absolute;left:0;text-align:left;margin-left:0;margin-top:0;width:507.6pt;height:349.3pt;z-index:-251658238;mso-position-horizontal:center;mso-position-horizontal-relative:margin;mso-position-vertical:center;mso-position-vertical-relative:margin" o:allowincell="f">
          <v:imagedata r:id="rId2" o:title="PALI LOGO FINAL COM FUN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2CD0B" w14:textId="77777777" w:rsidR="002E2915" w:rsidRDefault="006921D6">
    <w:pPr>
      <w:pStyle w:val="Cabealho"/>
    </w:pPr>
    <w:r>
      <w:rPr>
        <w:noProof/>
        <w:lang w:eastAsia="pt-BR"/>
      </w:rPr>
      <w:pict w14:anchorId="1502CD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3187" o:spid="_x0000_s1088" type="#_x0000_t75" style="position:absolute;margin-left:0;margin-top:0;width:507.6pt;height:349.3pt;z-index:-251658240;mso-position-horizontal:center;mso-position-horizontal-relative:margin;mso-position-vertical:center;mso-position-vertical-relative:margin" o:allowincell="f">
          <v:imagedata r:id="rId1" o:title="PALI LOGO FINAL COM FUN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A734F"/>
    <w:multiLevelType w:val="hybridMultilevel"/>
    <w:tmpl w:val="A6A81BB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6A00F61"/>
    <w:multiLevelType w:val="multilevel"/>
    <w:tmpl w:val="4028C95A"/>
    <w:lvl w:ilvl="0">
      <w:start w:val="1"/>
      <w:numFmt w:val="lowerLetter"/>
      <w:lvlText w:val="%1)"/>
      <w:lvlJc w:val="left"/>
      <w:pPr>
        <w:ind w:left="2297" w:hanging="360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3056" w:hanging="360"/>
      </w:pPr>
    </w:lvl>
    <w:lvl w:ilvl="2">
      <w:start w:val="1"/>
      <w:numFmt w:val="bullet"/>
      <w:lvlText w:val="•"/>
      <w:lvlJc w:val="left"/>
      <w:pPr>
        <w:ind w:left="3823" w:hanging="360"/>
      </w:pPr>
    </w:lvl>
    <w:lvl w:ilvl="3">
      <w:start w:val="1"/>
      <w:numFmt w:val="bullet"/>
      <w:lvlText w:val="•"/>
      <w:lvlJc w:val="left"/>
      <w:pPr>
        <w:ind w:left="4590" w:hanging="360"/>
      </w:pPr>
    </w:lvl>
    <w:lvl w:ilvl="4">
      <w:start w:val="1"/>
      <w:numFmt w:val="bullet"/>
      <w:lvlText w:val="•"/>
      <w:lvlJc w:val="left"/>
      <w:pPr>
        <w:ind w:left="5357" w:hanging="360"/>
      </w:pPr>
    </w:lvl>
    <w:lvl w:ilvl="5">
      <w:start w:val="1"/>
      <w:numFmt w:val="bullet"/>
      <w:lvlText w:val="•"/>
      <w:lvlJc w:val="left"/>
      <w:pPr>
        <w:ind w:left="6124" w:hanging="360"/>
      </w:pPr>
    </w:lvl>
    <w:lvl w:ilvl="6">
      <w:start w:val="1"/>
      <w:numFmt w:val="bullet"/>
      <w:lvlText w:val="•"/>
      <w:lvlJc w:val="left"/>
      <w:pPr>
        <w:ind w:left="6891" w:hanging="360"/>
      </w:pPr>
    </w:lvl>
    <w:lvl w:ilvl="7">
      <w:start w:val="1"/>
      <w:numFmt w:val="bullet"/>
      <w:lvlText w:val="•"/>
      <w:lvlJc w:val="left"/>
      <w:pPr>
        <w:ind w:left="7658" w:hanging="360"/>
      </w:pPr>
    </w:lvl>
    <w:lvl w:ilvl="8">
      <w:start w:val="1"/>
      <w:numFmt w:val="bullet"/>
      <w:lvlText w:val="•"/>
      <w:lvlJc w:val="left"/>
      <w:pPr>
        <w:ind w:left="8425" w:hanging="360"/>
      </w:pPr>
    </w:lvl>
  </w:abstractNum>
  <w:abstractNum w:abstractNumId="2" w15:restartNumberingAfterBreak="0">
    <w:nsid w:val="50B45101"/>
    <w:multiLevelType w:val="hybridMultilevel"/>
    <w:tmpl w:val="9CF25D5A"/>
    <w:lvl w:ilvl="0" w:tplc="8192457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9072CA"/>
    <w:multiLevelType w:val="hybridMultilevel"/>
    <w:tmpl w:val="00A2AD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E12746"/>
    <w:multiLevelType w:val="hybridMultilevel"/>
    <w:tmpl w:val="F4FAC8B2"/>
    <w:lvl w:ilvl="0" w:tplc="0416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9655C82"/>
    <w:multiLevelType w:val="hybridMultilevel"/>
    <w:tmpl w:val="6DC485B0"/>
    <w:lvl w:ilvl="0" w:tplc="5066B45E">
      <w:start w:val="500"/>
      <w:numFmt w:val="upperRoman"/>
      <w:pStyle w:val="Ttulo1"/>
      <w:lvlText w:val="%1"/>
      <w:lvlJc w:val="left"/>
      <w:pPr>
        <w:ind w:left="4252"/>
      </w:pPr>
      <w:rPr>
        <w:rFonts w:ascii="Calibri" w:eastAsia="Calibri" w:hAnsi="Calibri" w:cs="Calibri"/>
        <w:b/>
        <w:bCs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C566D52">
      <w:start w:val="1"/>
      <w:numFmt w:val="lowerLetter"/>
      <w:lvlText w:val="%2"/>
      <w:lvlJc w:val="left"/>
      <w:pPr>
        <w:ind w:left="96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74744C">
      <w:start w:val="1"/>
      <w:numFmt w:val="lowerRoman"/>
      <w:lvlText w:val="%3"/>
      <w:lvlJc w:val="left"/>
      <w:pPr>
        <w:ind w:left="103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30855C">
      <w:start w:val="1"/>
      <w:numFmt w:val="decimal"/>
      <w:lvlText w:val="%4"/>
      <w:lvlJc w:val="left"/>
      <w:pPr>
        <w:ind w:left="110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F48DCB4">
      <w:start w:val="1"/>
      <w:numFmt w:val="lowerLetter"/>
      <w:lvlText w:val="%5"/>
      <w:lvlJc w:val="left"/>
      <w:pPr>
        <w:ind w:left="117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744717C">
      <w:start w:val="1"/>
      <w:numFmt w:val="lowerRoman"/>
      <w:lvlText w:val="%6"/>
      <w:lvlJc w:val="left"/>
      <w:pPr>
        <w:ind w:left="124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5EECB26">
      <w:start w:val="1"/>
      <w:numFmt w:val="decimal"/>
      <w:lvlText w:val="%7"/>
      <w:lvlJc w:val="left"/>
      <w:pPr>
        <w:ind w:left="132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68C48C8">
      <w:start w:val="1"/>
      <w:numFmt w:val="lowerLetter"/>
      <w:lvlText w:val="%8"/>
      <w:lvlJc w:val="left"/>
      <w:pPr>
        <w:ind w:left="139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E9CADFA">
      <w:start w:val="1"/>
      <w:numFmt w:val="lowerRoman"/>
      <w:lvlText w:val="%9"/>
      <w:lvlJc w:val="left"/>
      <w:pPr>
        <w:ind w:left="146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47989457">
    <w:abstractNumId w:val="0"/>
  </w:num>
  <w:num w:numId="2" w16cid:durableId="40402622">
    <w:abstractNumId w:val="4"/>
  </w:num>
  <w:num w:numId="3" w16cid:durableId="1757556418">
    <w:abstractNumId w:val="3"/>
  </w:num>
  <w:num w:numId="4" w16cid:durableId="1554385725">
    <w:abstractNumId w:val="2"/>
  </w:num>
  <w:num w:numId="5" w16cid:durableId="1065645737">
    <w:abstractNumId w:val="5"/>
  </w:num>
  <w:num w:numId="6" w16cid:durableId="13923404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D5"/>
    <w:rsid w:val="00013530"/>
    <w:rsid w:val="00015347"/>
    <w:rsid w:val="00046F8C"/>
    <w:rsid w:val="00047BC2"/>
    <w:rsid w:val="00052713"/>
    <w:rsid w:val="00052A3F"/>
    <w:rsid w:val="00062513"/>
    <w:rsid w:val="00062B5F"/>
    <w:rsid w:val="0006400F"/>
    <w:rsid w:val="00065DD7"/>
    <w:rsid w:val="00077EEE"/>
    <w:rsid w:val="00092AC0"/>
    <w:rsid w:val="00096968"/>
    <w:rsid w:val="000A36CE"/>
    <w:rsid w:val="000A3DFD"/>
    <w:rsid w:val="000A5F2E"/>
    <w:rsid w:val="000C1E41"/>
    <w:rsid w:val="000C257E"/>
    <w:rsid w:val="000C3F27"/>
    <w:rsid w:val="000C7D3F"/>
    <w:rsid w:val="000E75AF"/>
    <w:rsid w:val="0010203D"/>
    <w:rsid w:val="00131225"/>
    <w:rsid w:val="00141432"/>
    <w:rsid w:val="0014255C"/>
    <w:rsid w:val="001438BB"/>
    <w:rsid w:val="00152583"/>
    <w:rsid w:val="00160065"/>
    <w:rsid w:val="00161B9F"/>
    <w:rsid w:val="00164B6E"/>
    <w:rsid w:val="0016767E"/>
    <w:rsid w:val="00170630"/>
    <w:rsid w:val="00172629"/>
    <w:rsid w:val="00184172"/>
    <w:rsid w:val="00185C5E"/>
    <w:rsid w:val="00186C8F"/>
    <w:rsid w:val="00197A1E"/>
    <w:rsid w:val="001A252E"/>
    <w:rsid w:val="001A77AB"/>
    <w:rsid w:val="001B64BB"/>
    <w:rsid w:val="001C123B"/>
    <w:rsid w:val="001C352B"/>
    <w:rsid w:val="001E2671"/>
    <w:rsid w:val="001F4D56"/>
    <w:rsid w:val="0020039B"/>
    <w:rsid w:val="002120A8"/>
    <w:rsid w:val="00212469"/>
    <w:rsid w:val="002169BA"/>
    <w:rsid w:val="00232006"/>
    <w:rsid w:val="00237235"/>
    <w:rsid w:val="00242458"/>
    <w:rsid w:val="00252534"/>
    <w:rsid w:val="00260221"/>
    <w:rsid w:val="002617DE"/>
    <w:rsid w:val="002620A8"/>
    <w:rsid w:val="0026230C"/>
    <w:rsid w:val="00264F89"/>
    <w:rsid w:val="002677DD"/>
    <w:rsid w:val="00277028"/>
    <w:rsid w:val="00281624"/>
    <w:rsid w:val="002824EC"/>
    <w:rsid w:val="00291478"/>
    <w:rsid w:val="002977D8"/>
    <w:rsid w:val="002A0253"/>
    <w:rsid w:val="002A21B9"/>
    <w:rsid w:val="002B796A"/>
    <w:rsid w:val="002C02B1"/>
    <w:rsid w:val="002C4E1A"/>
    <w:rsid w:val="002D363C"/>
    <w:rsid w:val="002D56D0"/>
    <w:rsid w:val="002E2915"/>
    <w:rsid w:val="00305BDB"/>
    <w:rsid w:val="00311068"/>
    <w:rsid w:val="00312325"/>
    <w:rsid w:val="00316F54"/>
    <w:rsid w:val="003246AF"/>
    <w:rsid w:val="003252F0"/>
    <w:rsid w:val="0034012C"/>
    <w:rsid w:val="0034133F"/>
    <w:rsid w:val="003413BE"/>
    <w:rsid w:val="00362F73"/>
    <w:rsid w:val="00370020"/>
    <w:rsid w:val="003946C2"/>
    <w:rsid w:val="00397AFD"/>
    <w:rsid w:val="003B0B08"/>
    <w:rsid w:val="003B76DC"/>
    <w:rsid w:val="003C00A9"/>
    <w:rsid w:val="003D118B"/>
    <w:rsid w:val="003D44C5"/>
    <w:rsid w:val="003D54B5"/>
    <w:rsid w:val="003E1760"/>
    <w:rsid w:val="003F1A5A"/>
    <w:rsid w:val="003F28DF"/>
    <w:rsid w:val="00402E0C"/>
    <w:rsid w:val="0040343F"/>
    <w:rsid w:val="00403451"/>
    <w:rsid w:val="0041191F"/>
    <w:rsid w:val="00413573"/>
    <w:rsid w:val="00413881"/>
    <w:rsid w:val="004200D9"/>
    <w:rsid w:val="0042134B"/>
    <w:rsid w:val="00424ABB"/>
    <w:rsid w:val="004308FB"/>
    <w:rsid w:val="00436C55"/>
    <w:rsid w:val="004440FD"/>
    <w:rsid w:val="004562E4"/>
    <w:rsid w:val="00456428"/>
    <w:rsid w:val="004570F5"/>
    <w:rsid w:val="00461FA0"/>
    <w:rsid w:val="00463A4B"/>
    <w:rsid w:val="00476FC6"/>
    <w:rsid w:val="00481A96"/>
    <w:rsid w:val="00483FE4"/>
    <w:rsid w:val="00485754"/>
    <w:rsid w:val="004869A0"/>
    <w:rsid w:val="0049042D"/>
    <w:rsid w:val="004930EF"/>
    <w:rsid w:val="00494894"/>
    <w:rsid w:val="004969A4"/>
    <w:rsid w:val="004A1DE8"/>
    <w:rsid w:val="004C0EF9"/>
    <w:rsid w:val="004C5981"/>
    <w:rsid w:val="004C62B2"/>
    <w:rsid w:val="004C6626"/>
    <w:rsid w:val="004D2EAE"/>
    <w:rsid w:val="004D713F"/>
    <w:rsid w:val="004E6F6D"/>
    <w:rsid w:val="00501895"/>
    <w:rsid w:val="00504338"/>
    <w:rsid w:val="00504341"/>
    <w:rsid w:val="00505934"/>
    <w:rsid w:val="00510103"/>
    <w:rsid w:val="00512953"/>
    <w:rsid w:val="00516051"/>
    <w:rsid w:val="00516535"/>
    <w:rsid w:val="0052405A"/>
    <w:rsid w:val="005303B0"/>
    <w:rsid w:val="00532A5C"/>
    <w:rsid w:val="0053596F"/>
    <w:rsid w:val="00536E51"/>
    <w:rsid w:val="005468FF"/>
    <w:rsid w:val="005542DB"/>
    <w:rsid w:val="00554E50"/>
    <w:rsid w:val="00557A67"/>
    <w:rsid w:val="0056784F"/>
    <w:rsid w:val="0057292D"/>
    <w:rsid w:val="00574356"/>
    <w:rsid w:val="00584150"/>
    <w:rsid w:val="005A3AFE"/>
    <w:rsid w:val="005A4641"/>
    <w:rsid w:val="005A49E9"/>
    <w:rsid w:val="005A76C9"/>
    <w:rsid w:val="005B6222"/>
    <w:rsid w:val="005C1FF0"/>
    <w:rsid w:val="005C45A9"/>
    <w:rsid w:val="005D3401"/>
    <w:rsid w:val="005E4590"/>
    <w:rsid w:val="005F20F5"/>
    <w:rsid w:val="0060091F"/>
    <w:rsid w:val="00601091"/>
    <w:rsid w:val="00631B97"/>
    <w:rsid w:val="00637DCB"/>
    <w:rsid w:val="00641BAE"/>
    <w:rsid w:val="0064618E"/>
    <w:rsid w:val="006477A6"/>
    <w:rsid w:val="00666515"/>
    <w:rsid w:val="0068025B"/>
    <w:rsid w:val="006921D6"/>
    <w:rsid w:val="006C16BF"/>
    <w:rsid w:val="006C6992"/>
    <w:rsid w:val="006D10E6"/>
    <w:rsid w:val="006E394C"/>
    <w:rsid w:val="00722801"/>
    <w:rsid w:val="00724DB0"/>
    <w:rsid w:val="00741D01"/>
    <w:rsid w:val="0074689D"/>
    <w:rsid w:val="00761674"/>
    <w:rsid w:val="00771917"/>
    <w:rsid w:val="00777FDE"/>
    <w:rsid w:val="007802AF"/>
    <w:rsid w:val="00783F7F"/>
    <w:rsid w:val="00785009"/>
    <w:rsid w:val="007915BC"/>
    <w:rsid w:val="007A2852"/>
    <w:rsid w:val="007A31A8"/>
    <w:rsid w:val="007A353B"/>
    <w:rsid w:val="007A6A2F"/>
    <w:rsid w:val="007B1C45"/>
    <w:rsid w:val="007D43BB"/>
    <w:rsid w:val="007E1C65"/>
    <w:rsid w:val="007E1F70"/>
    <w:rsid w:val="007E3150"/>
    <w:rsid w:val="007F5CE3"/>
    <w:rsid w:val="00801A7B"/>
    <w:rsid w:val="00801DBB"/>
    <w:rsid w:val="0080217F"/>
    <w:rsid w:val="00802C34"/>
    <w:rsid w:val="00807FFA"/>
    <w:rsid w:val="00823EDB"/>
    <w:rsid w:val="00827144"/>
    <w:rsid w:val="008501D0"/>
    <w:rsid w:val="00854609"/>
    <w:rsid w:val="00863143"/>
    <w:rsid w:val="00881DE3"/>
    <w:rsid w:val="00881FFD"/>
    <w:rsid w:val="00897A82"/>
    <w:rsid w:val="008B4EA3"/>
    <w:rsid w:val="009008BC"/>
    <w:rsid w:val="009256EB"/>
    <w:rsid w:val="0092639F"/>
    <w:rsid w:val="0093188F"/>
    <w:rsid w:val="00935850"/>
    <w:rsid w:val="00935C6B"/>
    <w:rsid w:val="00944E22"/>
    <w:rsid w:val="00946D60"/>
    <w:rsid w:val="00961E4B"/>
    <w:rsid w:val="009632EC"/>
    <w:rsid w:val="0096705E"/>
    <w:rsid w:val="00973CF1"/>
    <w:rsid w:val="00974401"/>
    <w:rsid w:val="009750C2"/>
    <w:rsid w:val="009972D1"/>
    <w:rsid w:val="009A152E"/>
    <w:rsid w:val="009B5766"/>
    <w:rsid w:val="009C6D67"/>
    <w:rsid w:val="009E2921"/>
    <w:rsid w:val="009E6CBC"/>
    <w:rsid w:val="009F5B59"/>
    <w:rsid w:val="00A114DA"/>
    <w:rsid w:val="00A12377"/>
    <w:rsid w:val="00A1436F"/>
    <w:rsid w:val="00A23C24"/>
    <w:rsid w:val="00A32C23"/>
    <w:rsid w:val="00A41004"/>
    <w:rsid w:val="00A425F7"/>
    <w:rsid w:val="00A4494E"/>
    <w:rsid w:val="00A46F2C"/>
    <w:rsid w:val="00A57A54"/>
    <w:rsid w:val="00A62860"/>
    <w:rsid w:val="00A70F30"/>
    <w:rsid w:val="00A72C15"/>
    <w:rsid w:val="00A808D0"/>
    <w:rsid w:val="00A815D5"/>
    <w:rsid w:val="00A84E08"/>
    <w:rsid w:val="00A93BC0"/>
    <w:rsid w:val="00AB396A"/>
    <w:rsid w:val="00AB4428"/>
    <w:rsid w:val="00AB73CB"/>
    <w:rsid w:val="00AD0AE7"/>
    <w:rsid w:val="00AD68D6"/>
    <w:rsid w:val="00AE2729"/>
    <w:rsid w:val="00AE75B4"/>
    <w:rsid w:val="00AF23CB"/>
    <w:rsid w:val="00B01EA9"/>
    <w:rsid w:val="00B02E80"/>
    <w:rsid w:val="00B1190E"/>
    <w:rsid w:val="00B13933"/>
    <w:rsid w:val="00B3760B"/>
    <w:rsid w:val="00B51216"/>
    <w:rsid w:val="00B56888"/>
    <w:rsid w:val="00B64BB3"/>
    <w:rsid w:val="00B769DF"/>
    <w:rsid w:val="00B803DE"/>
    <w:rsid w:val="00B829D2"/>
    <w:rsid w:val="00B9279B"/>
    <w:rsid w:val="00B93E2C"/>
    <w:rsid w:val="00B963C8"/>
    <w:rsid w:val="00BA60CC"/>
    <w:rsid w:val="00BA737C"/>
    <w:rsid w:val="00BB3C36"/>
    <w:rsid w:val="00BC42CE"/>
    <w:rsid w:val="00BC61F7"/>
    <w:rsid w:val="00BD3389"/>
    <w:rsid w:val="00BE309E"/>
    <w:rsid w:val="00BE3AD9"/>
    <w:rsid w:val="00BE448D"/>
    <w:rsid w:val="00BE5EC8"/>
    <w:rsid w:val="00BF18AE"/>
    <w:rsid w:val="00BF1E43"/>
    <w:rsid w:val="00C0202B"/>
    <w:rsid w:val="00C1090B"/>
    <w:rsid w:val="00C2319A"/>
    <w:rsid w:val="00C27310"/>
    <w:rsid w:val="00C34BA4"/>
    <w:rsid w:val="00C42D37"/>
    <w:rsid w:val="00C47AC3"/>
    <w:rsid w:val="00C531D8"/>
    <w:rsid w:val="00C53CF5"/>
    <w:rsid w:val="00C60E77"/>
    <w:rsid w:val="00C62499"/>
    <w:rsid w:val="00C65A3D"/>
    <w:rsid w:val="00C7725F"/>
    <w:rsid w:val="00C8603C"/>
    <w:rsid w:val="00C95105"/>
    <w:rsid w:val="00CA3F32"/>
    <w:rsid w:val="00CA69E6"/>
    <w:rsid w:val="00CC0DD8"/>
    <w:rsid w:val="00CD083D"/>
    <w:rsid w:val="00CD26E4"/>
    <w:rsid w:val="00CD48E6"/>
    <w:rsid w:val="00CD657B"/>
    <w:rsid w:val="00CF4414"/>
    <w:rsid w:val="00D22957"/>
    <w:rsid w:val="00D30507"/>
    <w:rsid w:val="00D42532"/>
    <w:rsid w:val="00D46F95"/>
    <w:rsid w:val="00D520F9"/>
    <w:rsid w:val="00D56E9F"/>
    <w:rsid w:val="00D65F6E"/>
    <w:rsid w:val="00D6766F"/>
    <w:rsid w:val="00D72467"/>
    <w:rsid w:val="00D725B7"/>
    <w:rsid w:val="00D72659"/>
    <w:rsid w:val="00D828B7"/>
    <w:rsid w:val="00D87F99"/>
    <w:rsid w:val="00D910AA"/>
    <w:rsid w:val="00D94DE3"/>
    <w:rsid w:val="00DA6AA4"/>
    <w:rsid w:val="00DA6F9E"/>
    <w:rsid w:val="00DB00AF"/>
    <w:rsid w:val="00DB560A"/>
    <w:rsid w:val="00DD4A82"/>
    <w:rsid w:val="00DD64C2"/>
    <w:rsid w:val="00DF1817"/>
    <w:rsid w:val="00DF3E78"/>
    <w:rsid w:val="00DF63A5"/>
    <w:rsid w:val="00DF7021"/>
    <w:rsid w:val="00DF7DDC"/>
    <w:rsid w:val="00E01F6C"/>
    <w:rsid w:val="00E07890"/>
    <w:rsid w:val="00E30FCC"/>
    <w:rsid w:val="00E32522"/>
    <w:rsid w:val="00E52EDD"/>
    <w:rsid w:val="00E62FA9"/>
    <w:rsid w:val="00E634C1"/>
    <w:rsid w:val="00E643AE"/>
    <w:rsid w:val="00E65E1B"/>
    <w:rsid w:val="00E71C81"/>
    <w:rsid w:val="00E76447"/>
    <w:rsid w:val="00E7796D"/>
    <w:rsid w:val="00E82B1B"/>
    <w:rsid w:val="00E833C2"/>
    <w:rsid w:val="00E84177"/>
    <w:rsid w:val="00E84771"/>
    <w:rsid w:val="00EA4DE4"/>
    <w:rsid w:val="00EB1A15"/>
    <w:rsid w:val="00EC50BC"/>
    <w:rsid w:val="00EC5198"/>
    <w:rsid w:val="00EC6D83"/>
    <w:rsid w:val="00EE316C"/>
    <w:rsid w:val="00EE733B"/>
    <w:rsid w:val="00EF01F6"/>
    <w:rsid w:val="00F2048E"/>
    <w:rsid w:val="00F216BF"/>
    <w:rsid w:val="00F33282"/>
    <w:rsid w:val="00F40FF7"/>
    <w:rsid w:val="00F41C03"/>
    <w:rsid w:val="00F44C4C"/>
    <w:rsid w:val="00F52FBA"/>
    <w:rsid w:val="00F567DC"/>
    <w:rsid w:val="00F60532"/>
    <w:rsid w:val="00F64902"/>
    <w:rsid w:val="00F84B3D"/>
    <w:rsid w:val="00F9197E"/>
    <w:rsid w:val="00F95E66"/>
    <w:rsid w:val="00F97EF0"/>
    <w:rsid w:val="00FA2A3D"/>
    <w:rsid w:val="00FB0800"/>
    <w:rsid w:val="00FB28DD"/>
    <w:rsid w:val="00FB4449"/>
    <w:rsid w:val="00FC1C2C"/>
    <w:rsid w:val="00FD207E"/>
    <w:rsid w:val="00FE7844"/>
    <w:rsid w:val="00FF1D5C"/>
    <w:rsid w:val="00FF26DC"/>
    <w:rsid w:val="00FF2CD3"/>
    <w:rsid w:val="00FF7F56"/>
    <w:rsid w:val="01655FD8"/>
    <w:rsid w:val="028E15B8"/>
    <w:rsid w:val="0628877F"/>
    <w:rsid w:val="07354AC2"/>
    <w:rsid w:val="0F9522E3"/>
    <w:rsid w:val="2D2E2341"/>
    <w:rsid w:val="2E0C0B53"/>
    <w:rsid w:val="34717396"/>
    <w:rsid w:val="34ABC83B"/>
    <w:rsid w:val="37C006E2"/>
    <w:rsid w:val="3C211EED"/>
    <w:rsid w:val="3ECEA9C4"/>
    <w:rsid w:val="462109E1"/>
    <w:rsid w:val="464A345C"/>
    <w:rsid w:val="4B506F41"/>
    <w:rsid w:val="50803948"/>
    <w:rsid w:val="52E72ED5"/>
    <w:rsid w:val="565E8B9F"/>
    <w:rsid w:val="5B121CE9"/>
    <w:rsid w:val="6069054B"/>
    <w:rsid w:val="61265E8F"/>
    <w:rsid w:val="67188911"/>
    <w:rsid w:val="6954CD87"/>
    <w:rsid w:val="6AE1B62D"/>
    <w:rsid w:val="7074C984"/>
    <w:rsid w:val="733B0D4D"/>
    <w:rsid w:val="7406FCC2"/>
    <w:rsid w:val="7FF97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02CCEA"/>
  <w15:docId w15:val="{EC78AA47-EC20-48B1-AED6-EC9FE533D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6EB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next w:val="Normal"/>
    <w:link w:val="Ttulo1Char"/>
    <w:uiPriority w:val="9"/>
    <w:qFormat/>
    <w:rsid w:val="002C02B1"/>
    <w:pPr>
      <w:keepNext/>
      <w:keepLines/>
      <w:numPr>
        <w:numId w:val="5"/>
      </w:numPr>
      <w:spacing w:after="5" w:line="249" w:lineRule="auto"/>
      <w:ind w:left="10" w:right="49" w:hanging="10"/>
      <w:jc w:val="center"/>
      <w:outlineLvl w:val="0"/>
    </w:pPr>
    <w:rPr>
      <w:rFonts w:cs="Calibri"/>
      <w:b/>
      <w:color w:val="00000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64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5E1B"/>
  </w:style>
  <w:style w:type="paragraph" w:styleId="Rodap">
    <w:name w:val="footer"/>
    <w:basedOn w:val="Normal"/>
    <w:link w:val="RodapChar"/>
    <w:uiPriority w:val="99"/>
    <w:unhideWhenUsed/>
    <w:rsid w:val="00E65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5E1B"/>
  </w:style>
  <w:style w:type="paragraph" w:styleId="Textodebalo">
    <w:name w:val="Balloon Text"/>
    <w:basedOn w:val="Normal"/>
    <w:link w:val="TextodebaloChar"/>
    <w:uiPriority w:val="99"/>
    <w:semiHidden/>
    <w:unhideWhenUsed/>
    <w:rsid w:val="00E65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65E1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E65E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461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046F8C"/>
    <w:pPr>
      <w:ind w:left="720"/>
      <w:contextualSpacing/>
    </w:pPr>
  </w:style>
  <w:style w:type="paragraph" w:customStyle="1" w:styleId="Default">
    <w:name w:val="Default"/>
    <w:rsid w:val="00C47A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Recuodecorpodetexto21">
    <w:name w:val="Recuo de corpo de texto 21"/>
    <w:basedOn w:val="Normal"/>
    <w:rsid w:val="00E643AE"/>
    <w:pPr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character" w:styleId="Hyperlink">
    <w:name w:val="Hyperlink"/>
    <w:uiPriority w:val="99"/>
    <w:semiHidden/>
    <w:unhideWhenUsed/>
    <w:rsid w:val="00170630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184172"/>
    <w:pPr>
      <w:widowControl w:val="0"/>
      <w:autoSpaceDE w:val="0"/>
      <w:autoSpaceDN w:val="0"/>
      <w:spacing w:after="0" w:line="240" w:lineRule="auto"/>
    </w:pPr>
    <w:rPr>
      <w:rFonts w:ascii="Candara" w:eastAsia="Candara" w:hAnsi="Candara" w:cs="Candara"/>
      <w:sz w:val="20"/>
      <w:szCs w:val="20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184172"/>
    <w:rPr>
      <w:rFonts w:ascii="Candara" w:eastAsia="Candara" w:hAnsi="Candara" w:cs="Candara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D46F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6F95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6F95"/>
    <w:rPr>
      <w:rFonts w:asciiTheme="minorHAnsi" w:eastAsiaTheme="minorHAnsi" w:hAnsiTheme="minorHAnsi" w:cstheme="minorBidi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2C02B1"/>
    <w:rPr>
      <w:rFonts w:cs="Calibri"/>
      <w:b/>
      <w:color w:val="00000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64F8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markedcontent">
    <w:name w:val="markedcontent"/>
    <w:basedOn w:val="Fontepargpadro"/>
    <w:rsid w:val="00264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UNI~1\AppData\Local\Temp\Unespar_OficioParanagua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751BE-BEA3-46AF-B8FB-E6768CC3D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Unespar_OficioParanagua.dotx</Template>
  <TotalTime>146</TotalTime>
  <Pages>2</Pages>
  <Words>467</Words>
  <Characters>2523</Characters>
  <Application>Microsoft Office Word</Application>
  <DocSecurity>0</DocSecurity>
  <Lines>21</Lines>
  <Paragraphs>5</Paragraphs>
  <ScaleCrop>false</ScaleCrop>
  <Company/>
  <LinksUpToDate>false</LinksUpToDate>
  <CharactersWithSpaces>2985</CharactersWithSpaces>
  <SharedDoc>false</SharedDoc>
  <HLinks>
    <vt:vector size="18" baseType="variant">
      <vt:variant>
        <vt:i4>2883601</vt:i4>
      </vt:variant>
      <vt:variant>
        <vt:i4>6</vt:i4>
      </vt:variant>
      <vt:variant>
        <vt:i4>0</vt:i4>
      </vt:variant>
      <vt:variant>
        <vt:i4>5</vt:i4>
      </vt:variant>
      <vt:variant>
        <vt:lpwstr>mailto:mestrado.pali@unespar.edu.br</vt:lpwstr>
      </vt:variant>
      <vt:variant>
        <vt:lpwstr/>
      </vt:variant>
      <vt:variant>
        <vt:i4>2883601</vt:i4>
      </vt:variant>
      <vt:variant>
        <vt:i4>3</vt:i4>
      </vt:variant>
      <vt:variant>
        <vt:i4>0</vt:i4>
      </vt:variant>
      <vt:variant>
        <vt:i4>5</vt:i4>
      </vt:variant>
      <vt:variant>
        <vt:lpwstr>mailto:mestrado.pali@unespar.edu.br</vt:lpwstr>
      </vt:variant>
      <vt:variant>
        <vt:lpwstr/>
      </vt:variant>
      <vt:variant>
        <vt:i4>2883601</vt:i4>
      </vt:variant>
      <vt:variant>
        <vt:i4>0</vt:i4>
      </vt:variant>
      <vt:variant>
        <vt:i4>0</vt:i4>
      </vt:variant>
      <vt:variant>
        <vt:i4>5</vt:i4>
      </vt:variant>
      <vt:variant>
        <vt:lpwstr>mailto:mestrado.pali@unespar.edu.br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cleunicemoura</dc:creator>
  <cp:keywords/>
  <cp:lastModifiedBy>Pablo.Borges - Unespar Paranaguá</cp:lastModifiedBy>
  <cp:revision>89</cp:revision>
  <cp:lastPrinted>2024-02-22T22:32:00Z</cp:lastPrinted>
  <dcterms:created xsi:type="dcterms:W3CDTF">2024-02-21T18:05:00Z</dcterms:created>
  <dcterms:modified xsi:type="dcterms:W3CDTF">2024-02-22T22:42:00Z</dcterms:modified>
</cp:coreProperties>
</file>