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746D4" w14:textId="6180F140" w:rsidR="00E67ED0" w:rsidRPr="00375F44" w:rsidRDefault="00E67ED0" w:rsidP="00E67ED0">
      <w:pPr>
        <w:ind w:right="216"/>
        <w:jc w:val="center"/>
        <w:rPr>
          <w:rFonts w:ascii="Arial Nova" w:hAnsi="Arial Nova"/>
          <w:b/>
          <w:bCs/>
        </w:rPr>
      </w:pPr>
      <w:r w:rsidRPr="00375F44">
        <w:rPr>
          <w:rFonts w:ascii="Arial Nova" w:hAnsi="Arial Nova"/>
          <w:b/>
          <w:bCs/>
        </w:rPr>
        <w:t>ANEXO 1</w:t>
      </w:r>
      <w:r w:rsidR="00375F44" w:rsidRPr="00375F44">
        <w:rPr>
          <w:rFonts w:ascii="Arial Nova" w:hAnsi="Arial Nova"/>
          <w:b/>
          <w:bCs/>
        </w:rPr>
        <w:t xml:space="preserve"> - </w:t>
      </w:r>
      <w:r w:rsidR="00375F44" w:rsidRPr="00375F44">
        <w:rPr>
          <w:rFonts w:ascii="Arial Nova" w:hAnsi="Arial Nova"/>
          <w:b/>
        </w:rPr>
        <w:t>CREDITOS ADICIONAIS DO PROGRAMA DE PÓS-GRADUAÇÃO EM AMBIENTES LITORÂNEOS E INSULARES (PALI)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8"/>
        <w:gridCol w:w="7646"/>
      </w:tblGrid>
      <w:tr w:rsidR="00E67ED0" w14:paraId="43DDF04E" w14:textId="77777777" w:rsidTr="00E67ED0">
        <w:tc>
          <w:tcPr>
            <w:tcW w:w="2548" w:type="dxa"/>
            <w:shd w:val="clear" w:color="auto" w:fill="B8CCE4" w:themeFill="accent1" w:themeFillTint="66"/>
            <w:vAlign w:val="center"/>
          </w:tcPr>
          <w:p w14:paraId="623B6B51" w14:textId="338737B1" w:rsidR="00E67ED0" w:rsidRPr="008C5FB9" w:rsidRDefault="00E67ED0" w:rsidP="00E67ED0">
            <w:pPr>
              <w:spacing w:after="0"/>
              <w:ind w:right="216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8C5FB9">
              <w:rPr>
                <w:rFonts w:ascii="Arial Nova" w:hAnsi="Arial Nova"/>
                <w:b/>
                <w:bCs/>
                <w:sz w:val="24"/>
                <w:szCs w:val="24"/>
              </w:rPr>
              <w:t>Discente:</w:t>
            </w:r>
          </w:p>
        </w:tc>
        <w:tc>
          <w:tcPr>
            <w:tcW w:w="7646" w:type="dxa"/>
            <w:vAlign w:val="center"/>
          </w:tcPr>
          <w:p w14:paraId="62D29654" w14:textId="6E7B7CE0" w:rsidR="00E67ED0" w:rsidRDefault="004C74B9" w:rsidP="00E67ED0">
            <w:pPr>
              <w:spacing w:after="0"/>
              <w:ind w:right="216"/>
              <w:rPr>
                <w:rFonts w:ascii="Arial Nova" w:hAnsi="Arial Nova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Discente"/>
                  </w:textInput>
                </w:ffData>
              </w:fldCha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Nome Completo do Discente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E67ED0" w14:paraId="24193ED2" w14:textId="77777777" w:rsidTr="00E67ED0">
        <w:tc>
          <w:tcPr>
            <w:tcW w:w="2548" w:type="dxa"/>
            <w:shd w:val="clear" w:color="auto" w:fill="B8CCE4" w:themeFill="accent1" w:themeFillTint="66"/>
            <w:vAlign w:val="center"/>
          </w:tcPr>
          <w:p w14:paraId="3458A75E" w14:textId="4524D130" w:rsidR="00E67ED0" w:rsidRPr="008C5FB9" w:rsidRDefault="00E67ED0" w:rsidP="00E67ED0">
            <w:pPr>
              <w:spacing w:after="0"/>
              <w:ind w:right="216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8C5FB9">
              <w:rPr>
                <w:rFonts w:ascii="Arial Nova" w:hAnsi="Arial Nova"/>
                <w:b/>
                <w:bCs/>
                <w:sz w:val="24"/>
                <w:szCs w:val="24"/>
              </w:rPr>
              <w:t>Ano de Entrada:</w:t>
            </w:r>
          </w:p>
        </w:tc>
        <w:tc>
          <w:tcPr>
            <w:tcW w:w="7646" w:type="dxa"/>
            <w:vAlign w:val="center"/>
          </w:tcPr>
          <w:p w14:paraId="00A06397" w14:textId="7083DADA" w:rsidR="00E67ED0" w:rsidRDefault="004C74B9" w:rsidP="00E67ED0">
            <w:pPr>
              <w:spacing w:after="0"/>
              <w:ind w:right="216"/>
              <w:rPr>
                <w:rFonts w:ascii="Arial Nova" w:hAnsi="Arial Nova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Ano de Entrada"/>
                  </w:textInput>
                </w:ffData>
              </w:fldCha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Ano de Entrada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E67ED0" w14:paraId="5B8EC564" w14:textId="77777777" w:rsidTr="00E67ED0">
        <w:tc>
          <w:tcPr>
            <w:tcW w:w="2548" w:type="dxa"/>
            <w:shd w:val="clear" w:color="auto" w:fill="B8CCE4" w:themeFill="accent1" w:themeFillTint="66"/>
            <w:vAlign w:val="center"/>
          </w:tcPr>
          <w:p w14:paraId="778BC325" w14:textId="7FC6FA30" w:rsidR="00E67ED0" w:rsidRPr="008C5FB9" w:rsidRDefault="00E67ED0" w:rsidP="00E67ED0">
            <w:pPr>
              <w:spacing w:after="0"/>
              <w:ind w:right="216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8C5FB9">
              <w:rPr>
                <w:rFonts w:ascii="Arial Nova" w:hAnsi="Arial Nova"/>
                <w:b/>
                <w:bCs/>
                <w:sz w:val="24"/>
                <w:szCs w:val="24"/>
              </w:rPr>
              <w:t>RA:</w:t>
            </w:r>
          </w:p>
        </w:tc>
        <w:tc>
          <w:tcPr>
            <w:tcW w:w="7646" w:type="dxa"/>
            <w:vAlign w:val="center"/>
          </w:tcPr>
          <w:p w14:paraId="1FB771A0" w14:textId="5D8ECF59" w:rsidR="00E67ED0" w:rsidRDefault="004C74B9" w:rsidP="00E67ED0">
            <w:pPr>
              <w:spacing w:after="0"/>
              <w:ind w:right="216"/>
              <w:rPr>
                <w:rFonts w:ascii="Arial Nova" w:hAnsi="Arial Nova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Registro Academico"/>
                  </w:textInput>
                </w:ffData>
              </w:fldCha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Registro Academico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E67ED0" w14:paraId="19B9701B" w14:textId="77777777" w:rsidTr="00E67ED0">
        <w:tc>
          <w:tcPr>
            <w:tcW w:w="2548" w:type="dxa"/>
            <w:shd w:val="clear" w:color="auto" w:fill="B8CCE4" w:themeFill="accent1" w:themeFillTint="66"/>
            <w:vAlign w:val="center"/>
          </w:tcPr>
          <w:p w14:paraId="0F3764FF" w14:textId="394004BD" w:rsidR="00E67ED0" w:rsidRPr="008C5FB9" w:rsidRDefault="00E67ED0" w:rsidP="00E67ED0">
            <w:pPr>
              <w:spacing w:after="0"/>
              <w:ind w:right="216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8C5FB9">
              <w:rPr>
                <w:rFonts w:ascii="Arial Nova" w:hAnsi="Arial Nova"/>
                <w:b/>
                <w:bCs/>
                <w:sz w:val="24"/>
                <w:szCs w:val="24"/>
              </w:rPr>
              <w:t>CPF:</w:t>
            </w:r>
          </w:p>
        </w:tc>
        <w:tc>
          <w:tcPr>
            <w:tcW w:w="7646" w:type="dxa"/>
            <w:vAlign w:val="center"/>
          </w:tcPr>
          <w:p w14:paraId="17A7C190" w14:textId="27F1D031" w:rsidR="00E67ED0" w:rsidRDefault="001E10FA" w:rsidP="00E67ED0">
            <w:pPr>
              <w:spacing w:after="0"/>
              <w:ind w:right="216"/>
              <w:rPr>
                <w:rFonts w:ascii="Arial Nova" w:hAnsi="Arial Nova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26"/>
                  <w:enabled/>
                  <w:calcOnExit w:val="0"/>
                  <w:textInput>
                    <w:type w:val="number"/>
                    <w:default w:val="000.000.000-00"/>
                    <w:format w:val="000.000.000-00"/>
                  </w:textInput>
                </w:ffData>
              </w:fldChar>
            </w:r>
            <w:bookmarkStart w:id="0" w:name="Texto26"/>
            <w:r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000.000.000-00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  <w:bookmarkEnd w:id="0"/>
          </w:p>
        </w:tc>
      </w:tr>
      <w:tr w:rsidR="00E67ED0" w14:paraId="15DF475A" w14:textId="77777777" w:rsidTr="00E67ED0">
        <w:tc>
          <w:tcPr>
            <w:tcW w:w="2548" w:type="dxa"/>
            <w:shd w:val="clear" w:color="auto" w:fill="B8CCE4" w:themeFill="accent1" w:themeFillTint="66"/>
            <w:vAlign w:val="center"/>
          </w:tcPr>
          <w:p w14:paraId="779A8DEB" w14:textId="64AEC518" w:rsidR="00E67ED0" w:rsidRPr="008C5FB9" w:rsidRDefault="00E67ED0" w:rsidP="00E67ED0">
            <w:pPr>
              <w:spacing w:after="0"/>
              <w:ind w:right="216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8C5FB9">
              <w:rPr>
                <w:rFonts w:ascii="Arial Nova" w:hAnsi="Arial Nova"/>
                <w:b/>
                <w:bCs/>
                <w:sz w:val="24"/>
                <w:szCs w:val="24"/>
              </w:rPr>
              <w:t>Orientador:</w:t>
            </w:r>
          </w:p>
        </w:tc>
        <w:tc>
          <w:tcPr>
            <w:tcW w:w="7646" w:type="dxa"/>
            <w:vAlign w:val="center"/>
          </w:tcPr>
          <w:p w14:paraId="03EF7EC7" w14:textId="291A8779" w:rsidR="00E67ED0" w:rsidRPr="000F07AC" w:rsidRDefault="000F07AC" w:rsidP="00E67ED0">
            <w:pPr>
              <w:spacing w:after="0"/>
              <w:ind w:right="216"/>
              <w:rPr>
                <w:rFonts w:ascii="Arial Nova" w:hAnsi="Arial Nova"/>
                <w:b/>
                <w:bCs/>
              </w:rPr>
            </w:pPr>
            <w:r w:rsidRPr="000F07AC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Orientador"/>
                  </w:textInput>
                </w:ffData>
              </w:fldChar>
            </w:r>
            <w:r w:rsidRPr="000F07AC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0F07AC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0F07AC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0F07AC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Nome Completo do Orientador</w:t>
            </w:r>
            <w:r w:rsidRPr="000F07AC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0F07AC" w14:paraId="1520EB2D" w14:textId="77777777" w:rsidTr="00E67ED0">
        <w:tc>
          <w:tcPr>
            <w:tcW w:w="2548" w:type="dxa"/>
            <w:shd w:val="clear" w:color="auto" w:fill="B8CCE4" w:themeFill="accent1" w:themeFillTint="66"/>
            <w:vAlign w:val="center"/>
          </w:tcPr>
          <w:p w14:paraId="579310DD" w14:textId="61C3D919" w:rsidR="000F07AC" w:rsidRPr="008C5FB9" w:rsidRDefault="000F07AC" w:rsidP="000F07AC">
            <w:pPr>
              <w:spacing w:after="0"/>
              <w:ind w:right="216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8C5FB9">
              <w:rPr>
                <w:rFonts w:ascii="Arial Nova" w:hAnsi="Arial Nova"/>
                <w:b/>
                <w:bCs/>
                <w:sz w:val="24"/>
                <w:szCs w:val="24"/>
              </w:rPr>
              <w:t>Coorientador:</w:t>
            </w:r>
          </w:p>
        </w:tc>
        <w:tc>
          <w:tcPr>
            <w:tcW w:w="7646" w:type="dxa"/>
            <w:vAlign w:val="center"/>
          </w:tcPr>
          <w:p w14:paraId="3FFAD743" w14:textId="656C9416" w:rsidR="000F07AC" w:rsidRDefault="000F07AC" w:rsidP="000F07AC">
            <w:pPr>
              <w:spacing w:after="0"/>
              <w:ind w:right="216"/>
              <w:rPr>
                <w:rFonts w:ascii="Arial Nova" w:hAnsi="Arial Nova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Coorientador"/>
                  </w:textInput>
                </w:ffData>
              </w:fldCha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Nome Completo do Coorientador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FA06DD" w14:paraId="7C3EFF99" w14:textId="77777777" w:rsidTr="00E67ED0">
        <w:tc>
          <w:tcPr>
            <w:tcW w:w="2548" w:type="dxa"/>
            <w:shd w:val="clear" w:color="auto" w:fill="B8CCE4" w:themeFill="accent1" w:themeFillTint="66"/>
            <w:vAlign w:val="center"/>
          </w:tcPr>
          <w:p w14:paraId="6E0E5AE7" w14:textId="1FCC07AE" w:rsidR="00FA06DD" w:rsidRPr="008C5FB9" w:rsidRDefault="00FA06DD" w:rsidP="00FA06DD">
            <w:pPr>
              <w:spacing w:after="0"/>
              <w:ind w:right="216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8C5FB9">
              <w:rPr>
                <w:rFonts w:ascii="Arial Nova" w:hAnsi="Arial Nova"/>
                <w:b/>
                <w:bCs/>
                <w:sz w:val="24"/>
                <w:szCs w:val="24"/>
              </w:rPr>
              <w:t>Linha de Pesquisa:</w:t>
            </w:r>
          </w:p>
        </w:tc>
        <w:tc>
          <w:tcPr>
            <w:tcW w:w="7646" w:type="dxa"/>
            <w:vAlign w:val="center"/>
          </w:tcPr>
          <w:p w14:paraId="07D84CF1" w14:textId="1158FB9C" w:rsidR="00FA06DD" w:rsidRPr="00D8787F" w:rsidRDefault="00FA06DD" w:rsidP="00FA06DD">
            <w:pPr>
              <w:spacing w:after="0"/>
              <w:rPr>
                <w:rFonts w:ascii="Arial Nova" w:hAnsi="Arial Nova"/>
              </w:rPr>
            </w:pP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" w:name="Selecionar5"/>
            <w:r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  <w:bookmarkEnd w:id="1"/>
            <w:r w:rsidRPr="00D8787F">
              <w:rPr>
                <w:rFonts w:ascii="Arial Nova" w:hAnsi="Arial Nova"/>
                <w:sz w:val="24"/>
                <w:szCs w:val="24"/>
              </w:rPr>
              <w:t xml:space="preserve"> </w:t>
            </w:r>
            <w:r>
              <w:rPr>
                <w:rFonts w:ascii="Arial Nova" w:hAnsi="Arial Nova"/>
                <w:sz w:val="24"/>
                <w:szCs w:val="24"/>
              </w:rPr>
              <w:t>C</w:t>
            </w:r>
            <w:r w:rsidRPr="00D8787F">
              <w:rPr>
                <w:rFonts w:ascii="Arial Nova" w:hAnsi="Arial Nova"/>
              </w:rPr>
              <w:t>onservação da biodiversidade em ambientes litorâneos e insulares</w:t>
            </w:r>
          </w:p>
          <w:p w14:paraId="2C816CFD" w14:textId="7A08F33F" w:rsidR="00FA06DD" w:rsidRDefault="00FA06DD" w:rsidP="00FA06DD">
            <w:pPr>
              <w:spacing w:after="0"/>
              <w:ind w:right="216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2" w:name="Selecionar6"/>
            <w:r>
              <w:rPr>
                <w:rFonts w:ascii="Arial Nova" w:hAnsi="Arial Nova"/>
              </w:rPr>
              <w:instrText xml:space="preserve"> FORMCHECKBOX </w:instrText>
            </w:r>
            <w:r>
              <w:rPr>
                <w:rFonts w:ascii="Arial Nova" w:hAnsi="Arial Nova"/>
              </w:rPr>
            </w:r>
            <w:r>
              <w:rPr>
                <w:rFonts w:ascii="Arial Nova" w:hAnsi="Arial Nova"/>
              </w:rPr>
              <w:fldChar w:fldCharType="separate"/>
            </w:r>
            <w:r>
              <w:rPr>
                <w:rFonts w:ascii="Arial Nova" w:hAnsi="Arial Nova"/>
              </w:rPr>
              <w:fldChar w:fldCharType="end"/>
            </w:r>
            <w:bookmarkEnd w:id="2"/>
            <w:r>
              <w:rPr>
                <w:rFonts w:ascii="Arial Nova" w:hAnsi="Arial Nova"/>
              </w:rPr>
              <w:t xml:space="preserve"> </w:t>
            </w:r>
            <w:r w:rsidRPr="00514E82">
              <w:rPr>
                <w:rFonts w:ascii="Arial Nova" w:hAnsi="Arial Nova"/>
              </w:rPr>
              <w:t xml:space="preserve">Sociedade e </w:t>
            </w:r>
            <w:r w:rsidR="008C5FB9">
              <w:rPr>
                <w:rFonts w:ascii="Arial Nova" w:hAnsi="Arial Nova"/>
              </w:rPr>
              <w:t>d</w:t>
            </w:r>
            <w:r w:rsidRPr="00514E82">
              <w:rPr>
                <w:rFonts w:ascii="Arial Nova" w:hAnsi="Arial Nova"/>
              </w:rPr>
              <w:t>esenvolvimento em ambientes litorâneos e insulares</w:t>
            </w:r>
          </w:p>
        </w:tc>
      </w:tr>
    </w:tbl>
    <w:p w14:paraId="7769C628" w14:textId="77777777" w:rsidR="00E67ED0" w:rsidRPr="00A06DAB" w:rsidRDefault="00E67ED0" w:rsidP="00E67ED0">
      <w:pPr>
        <w:ind w:right="216"/>
        <w:rPr>
          <w:rFonts w:ascii="Arial Nova" w:hAnsi="Arial Nova"/>
        </w:rPr>
      </w:pPr>
    </w:p>
    <w:tbl>
      <w:tblPr>
        <w:tblStyle w:val="TableGrid"/>
        <w:tblW w:w="5000" w:type="pct"/>
        <w:tblInd w:w="0" w:type="dxa"/>
        <w:tblCellMar>
          <w:left w:w="2" w:type="dxa"/>
          <w:right w:w="46" w:type="dxa"/>
        </w:tblCellMar>
        <w:tblLook w:val="04A0" w:firstRow="1" w:lastRow="0" w:firstColumn="1" w:lastColumn="0" w:noHBand="0" w:noVBand="1"/>
      </w:tblPr>
      <w:tblGrid>
        <w:gridCol w:w="6463"/>
        <w:gridCol w:w="1327"/>
        <w:gridCol w:w="1419"/>
        <w:gridCol w:w="985"/>
      </w:tblGrid>
      <w:tr w:rsidR="00E67ED0" w:rsidRPr="00A06DAB" w14:paraId="03E931EA" w14:textId="77777777" w:rsidTr="00B37211">
        <w:trPr>
          <w:trHeight w:val="28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64EF4A5B" w14:textId="5BA46E6F" w:rsidR="00E67ED0" w:rsidRPr="00A06DAB" w:rsidRDefault="00E67ED0" w:rsidP="00FB4FB9">
            <w:pPr>
              <w:spacing w:after="0" w:line="259" w:lineRule="auto"/>
              <w:ind w:left="125"/>
              <w:rPr>
                <w:rFonts w:ascii="Arial Nova" w:hAnsi="Arial Nova"/>
              </w:rPr>
            </w:pPr>
            <w:r w:rsidRPr="00E67ED0">
              <w:rPr>
                <w:rFonts w:ascii="Arial Nova" w:eastAsia="Arial" w:hAnsi="Arial Nova" w:cs="Arial"/>
                <w:b/>
              </w:rPr>
              <w:t>Produção bibliográfica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4B047500" w14:textId="77777777" w:rsidR="00E67ED0" w:rsidRPr="00A06DAB" w:rsidRDefault="00E67ED0" w:rsidP="00FB4FB9">
            <w:pPr>
              <w:spacing w:after="0" w:line="259" w:lineRule="auto"/>
              <w:ind w:left="83"/>
              <w:jc w:val="center"/>
              <w:rPr>
                <w:rFonts w:ascii="Arial Nova" w:hAnsi="Arial Nova"/>
              </w:rPr>
            </w:pPr>
            <w:r w:rsidRPr="00257A26">
              <w:rPr>
                <w:rFonts w:ascii="Arial Nova" w:hAnsi="Arial Nova"/>
                <w:b/>
                <w:sz w:val="24"/>
                <w:szCs w:val="24"/>
              </w:rPr>
              <w:t>Pontuação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05096914" w14:textId="77777777" w:rsidR="00E67ED0" w:rsidRPr="00A06DAB" w:rsidRDefault="00E67ED0" w:rsidP="00FB4FB9">
            <w:pPr>
              <w:spacing w:after="0" w:line="259" w:lineRule="auto"/>
              <w:ind w:left="3"/>
              <w:jc w:val="center"/>
              <w:rPr>
                <w:rFonts w:ascii="Arial Nova" w:hAnsi="Arial Nova"/>
              </w:rPr>
            </w:pPr>
            <w:r w:rsidRPr="00257A26">
              <w:rPr>
                <w:rFonts w:ascii="Arial Nova" w:hAnsi="Arial Nova"/>
                <w:b/>
                <w:sz w:val="24"/>
                <w:szCs w:val="24"/>
              </w:rPr>
              <w:t>Quantidade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5510E334" w14:textId="77777777" w:rsidR="00E67ED0" w:rsidRPr="00A06DAB" w:rsidRDefault="00E67ED0" w:rsidP="00FB4FB9">
            <w:pPr>
              <w:spacing w:after="0" w:line="259" w:lineRule="auto"/>
              <w:ind w:left="1"/>
              <w:jc w:val="center"/>
              <w:rPr>
                <w:rFonts w:ascii="Arial Nova" w:hAnsi="Arial Nova"/>
              </w:rPr>
            </w:pPr>
            <w:r w:rsidRPr="00257A26">
              <w:rPr>
                <w:rFonts w:ascii="Arial Nova" w:hAnsi="Arial Nova"/>
                <w:b/>
                <w:sz w:val="24"/>
                <w:szCs w:val="24"/>
              </w:rPr>
              <w:t>Soma</w:t>
            </w:r>
          </w:p>
        </w:tc>
      </w:tr>
      <w:tr w:rsidR="00E67ED0" w:rsidRPr="00A06DAB" w14:paraId="36DF5182" w14:textId="77777777" w:rsidTr="00B37211">
        <w:trPr>
          <w:trHeight w:val="266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C8054" w14:textId="37907F04" w:rsidR="00E67ED0" w:rsidRPr="00FE5359" w:rsidRDefault="003E62FE" w:rsidP="003E62FE">
            <w:pPr>
              <w:spacing w:after="0" w:line="259" w:lineRule="auto"/>
              <w:ind w:left="125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Livro com ISBN e/ou Conselho Editorial</w:t>
            </w:r>
            <w:r w:rsidR="006E739D" w:rsidRPr="00FE5359">
              <w:rPr>
                <w:rFonts w:ascii="Arial Nova" w:hAnsi="Arial Nova"/>
                <w:sz w:val="20"/>
                <w:szCs w:val="20"/>
              </w:rPr>
              <w:t xml:space="preserve"> (livro em </w:t>
            </w:r>
            <w:proofErr w:type="spellStart"/>
            <w:r w:rsidR="006E739D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6E739D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3D155" w14:textId="199C102E" w:rsidR="00E67ED0" w:rsidRPr="00FE5359" w:rsidRDefault="00E67ED0" w:rsidP="003E62FE">
            <w:pPr>
              <w:spacing w:after="0" w:line="259" w:lineRule="auto"/>
              <w:ind w:left="83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2,0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29A45" w14:textId="77777777" w:rsidR="00E67ED0" w:rsidRPr="00FE5359" w:rsidRDefault="00E67ED0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53497" w14:textId="77777777" w:rsidR="00E67ED0" w:rsidRPr="00A06DAB" w:rsidRDefault="00E67ED0" w:rsidP="00FB4FB9">
            <w:pPr>
              <w:spacing w:after="0" w:line="259" w:lineRule="auto"/>
              <w:ind w:left="1"/>
              <w:rPr>
                <w:rFonts w:ascii="Arial Nova" w:hAnsi="Arial Nova"/>
                <w:sz w:val="18"/>
              </w:rPr>
            </w:pPr>
          </w:p>
        </w:tc>
      </w:tr>
      <w:tr w:rsidR="003E62FE" w:rsidRPr="00A06DAB" w14:paraId="6200132E" w14:textId="77777777" w:rsidTr="00B37211">
        <w:trPr>
          <w:trHeight w:val="264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2717C" w14:textId="1FF0AE02" w:rsidR="003E62FE" w:rsidRPr="00FE5359" w:rsidRDefault="003E62FE" w:rsidP="003E62FE">
            <w:pPr>
              <w:spacing w:after="0" w:line="259" w:lineRule="auto"/>
              <w:ind w:left="125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Capítulo de Livro com ISBN e/ou Conselho Editorial</w:t>
            </w:r>
            <w:r w:rsidR="003261D9" w:rsidRPr="00FE5359">
              <w:rPr>
                <w:rFonts w:ascii="Arial Nova" w:hAnsi="Arial Nova"/>
                <w:sz w:val="20"/>
                <w:szCs w:val="20"/>
              </w:rPr>
              <w:t xml:space="preserve"> (livro em </w:t>
            </w:r>
            <w:proofErr w:type="spellStart"/>
            <w:r w:rsidR="003261D9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3261D9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859F1" w14:textId="3D0C3D65" w:rsidR="003E62FE" w:rsidRPr="00FE5359" w:rsidRDefault="003E62FE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1,5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F5FB8" w14:textId="77777777" w:rsidR="003E62FE" w:rsidRPr="00FE5359" w:rsidRDefault="003E62FE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808A3" w14:textId="77777777" w:rsidR="003E62FE" w:rsidRPr="00A06DAB" w:rsidRDefault="003E62FE" w:rsidP="00FB4FB9">
            <w:pPr>
              <w:spacing w:after="0" w:line="259" w:lineRule="auto"/>
              <w:ind w:left="1"/>
              <w:rPr>
                <w:rFonts w:ascii="Arial Nova" w:hAnsi="Arial Nova"/>
              </w:rPr>
            </w:pPr>
            <w:r w:rsidRPr="00A06DAB">
              <w:rPr>
                <w:rFonts w:ascii="Arial Nova" w:hAnsi="Arial Nova"/>
                <w:sz w:val="18"/>
              </w:rPr>
              <w:t xml:space="preserve"> </w:t>
            </w:r>
          </w:p>
        </w:tc>
      </w:tr>
      <w:tr w:rsidR="003E62FE" w:rsidRPr="00A06DAB" w14:paraId="7C5F5842" w14:textId="77777777" w:rsidTr="00B37211">
        <w:trPr>
          <w:trHeight w:val="264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6BB19" w14:textId="2A58F329" w:rsidR="003E62FE" w:rsidRPr="00FE5359" w:rsidRDefault="003E62FE" w:rsidP="003E62FE">
            <w:pPr>
              <w:spacing w:after="0" w:line="259" w:lineRule="auto"/>
              <w:ind w:left="125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 xml:space="preserve">Artigo completo publicado ou aceito em periódico com fator de impacto </w:t>
            </w:r>
            <w:proofErr w:type="spellStart"/>
            <w:r w:rsidRPr="00FE5359">
              <w:rPr>
                <w:rFonts w:ascii="Arial Nova" w:hAnsi="Arial Nova"/>
                <w:sz w:val="20"/>
                <w:szCs w:val="20"/>
              </w:rPr>
              <w:t>Journal</w:t>
            </w:r>
            <w:proofErr w:type="spellEnd"/>
            <w:r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  <w:proofErr w:type="spellStart"/>
            <w:r w:rsidRPr="00FE5359">
              <w:rPr>
                <w:rFonts w:ascii="Arial Nova" w:hAnsi="Arial Nova"/>
                <w:sz w:val="20"/>
                <w:szCs w:val="20"/>
              </w:rPr>
              <w:t>Citations</w:t>
            </w:r>
            <w:proofErr w:type="spellEnd"/>
            <w:r w:rsidRPr="00FE5359">
              <w:rPr>
                <w:rFonts w:ascii="Arial Nova" w:hAnsi="Arial Nova"/>
                <w:sz w:val="20"/>
                <w:szCs w:val="20"/>
              </w:rPr>
              <w:t xml:space="preserve"> Report maior ou igual a 1</w:t>
            </w:r>
            <w:r w:rsidR="003261D9" w:rsidRPr="00FE5359">
              <w:rPr>
                <w:rFonts w:ascii="Arial Nova" w:hAnsi="Arial Nova"/>
                <w:sz w:val="20"/>
                <w:szCs w:val="20"/>
              </w:rPr>
              <w:t xml:space="preserve"> (artigo em </w:t>
            </w:r>
            <w:proofErr w:type="spellStart"/>
            <w:r w:rsidR="003261D9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3261D9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483E0" w14:textId="5F543899" w:rsidR="003E62FE" w:rsidRPr="00FE5359" w:rsidRDefault="003E62FE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2,0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40165" w14:textId="77777777" w:rsidR="003E62FE" w:rsidRPr="00FE5359" w:rsidRDefault="003E62FE" w:rsidP="003E62FE">
            <w:pPr>
              <w:spacing w:after="0" w:line="259" w:lineRule="auto"/>
              <w:ind w:left="3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62B14" w14:textId="77777777" w:rsidR="003E62FE" w:rsidRPr="00A06DAB" w:rsidRDefault="003E62FE" w:rsidP="003E62FE">
            <w:pPr>
              <w:spacing w:after="0" w:line="259" w:lineRule="auto"/>
              <w:ind w:left="1"/>
              <w:rPr>
                <w:rFonts w:ascii="Arial Nova" w:hAnsi="Arial Nova"/>
              </w:rPr>
            </w:pPr>
            <w:r w:rsidRPr="00A06DAB">
              <w:rPr>
                <w:rFonts w:ascii="Arial Nova" w:hAnsi="Arial Nova"/>
                <w:sz w:val="18"/>
              </w:rPr>
              <w:t xml:space="preserve"> </w:t>
            </w:r>
          </w:p>
        </w:tc>
      </w:tr>
      <w:tr w:rsidR="003E62FE" w:rsidRPr="00A06DAB" w14:paraId="374F05C5" w14:textId="77777777" w:rsidTr="00B37211">
        <w:trPr>
          <w:trHeight w:val="264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D31B3" w14:textId="474A522F" w:rsidR="003E62FE" w:rsidRPr="00FE5359" w:rsidRDefault="003E62FE" w:rsidP="003E62FE">
            <w:pPr>
              <w:spacing w:after="0" w:line="259" w:lineRule="auto"/>
              <w:ind w:left="125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Artigo completo publicado ou aceito em periódico indexado Qualis 2017 – 2020</w:t>
            </w:r>
            <w:r w:rsidR="003261D9" w:rsidRPr="00FE5359">
              <w:rPr>
                <w:rFonts w:ascii="Arial Nova" w:hAnsi="Arial Nova"/>
                <w:sz w:val="20"/>
                <w:szCs w:val="20"/>
              </w:rPr>
              <w:t xml:space="preserve"> (artigo em </w:t>
            </w:r>
            <w:proofErr w:type="spellStart"/>
            <w:r w:rsidR="003261D9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3261D9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87141" w14:textId="6AD743E3" w:rsidR="003E62FE" w:rsidRPr="00FE5359" w:rsidRDefault="003E62FE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1,5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D7A31" w14:textId="77777777" w:rsidR="003E62FE" w:rsidRPr="00FE5359" w:rsidRDefault="003E62FE" w:rsidP="003E62FE">
            <w:pPr>
              <w:spacing w:after="0" w:line="259" w:lineRule="auto"/>
              <w:ind w:left="3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590C0" w14:textId="77777777" w:rsidR="003E62FE" w:rsidRPr="00A06DAB" w:rsidRDefault="003E62FE" w:rsidP="003E62FE">
            <w:pPr>
              <w:spacing w:after="0" w:line="259" w:lineRule="auto"/>
              <w:ind w:left="1"/>
              <w:rPr>
                <w:rFonts w:ascii="Arial Nova" w:hAnsi="Arial Nova"/>
                <w:sz w:val="18"/>
              </w:rPr>
            </w:pPr>
          </w:p>
        </w:tc>
      </w:tr>
      <w:tr w:rsidR="003E62FE" w:rsidRPr="00A06DAB" w14:paraId="5678985C" w14:textId="77777777" w:rsidTr="00B37211">
        <w:trPr>
          <w:trHeight w:val="264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8C994" w14:textId="6D4B1FFA" w:rsidR="003E62FE" w:rsidRPr="00FE5359" w:rsidRDefault="003E62FE" w:rsidP="003E62FE">
            <w:pPr>
              <w:spacing w:after="0" w:line="259" w:lineRule="auto"/>
              <w:ind w:left="125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Artigo completo publicado ou aceito em periódico indexado Qualis C (2017 – 2020), não indexado ou sem Fator de Impacto</w:t>
            </w:r>
            <w:r w:rsidR="003261D9" w:rsidRPr="00FE5359">
              <w:rPr>
                <w:rFonts w:ascii="Arial Nova" w:hAnsi="Arial Nova"/>
                <w:sz w:val="20"/>
                <w:szCs w:val="20"/>
              </w:rPr>
              <w:t xml:space="preserve"> (artigo em </w:t>
            </w:r>
            <w:proofErr w:type="spellStart"/>
            <w:r w:rsidR="003261D9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3261D9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A2075" w14:textId="36E0D850" w:rsidR="003E62FE" w:rsidRPr="00FE5359" w:rsidRDefault="003E62FE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0,5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C25B5" w14:textId="77777777" w:rsidR="003E62FE" w:rsidRPr="00FE5359" w:rsidRDefault="003E62FE" w:rsidP="003E62FE">
            <w:pPr>
              <w:spacing w:after="0" w:line="259" w:lineRule="auto"/>
              <w:ind w:left="3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F7E98" w14:textId="77777777" w:rsidR="003E62FE" w:rsidRPr="00A06DAB" w:rsidRDefault="003E62FE" w:rsidP="003E62FE">
            <w:pPr>
              <w:spacing w:after="0" w:line="259" w:lineRule="auto"/>
              <w:ind w:left="1"/>
              <w:rPr>
                <w:rFonts w:ascii="Arial Nova" w:hAnsi="Arial Nova"/>
                <w:sz w:val="18"/>
              </w:rPr>
            </w:pPr>
          </w:p>
        </w:tc>
      </w:tr>
      <w:tr w:rsidR="00E67ED0" w:rsidRPr="00A06DAB" w14:paraId="6CBC3A2B" w14:textId="77777777" w:rsidTr="00B37211">
        <w:trPr>
          <w:trHeight w:val="259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CD8D0" w14:textId="5DE04CE6" w:rsidR="00E67ED0" w:rsidRPr="00FE5359" w:rsidRDefault="00E67ED0" w:rsidP="003E62FE">
            <w:pPr>
              <w:spacing w:after="0" w:line="259" w:lineRule="auto"/>
              <w:ind w:left="125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Trabalho completo em anais de evento</w:t>
            </w:r>
            <w:r w:rsidR="003E62FE"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FE5359">
              <w:rPr>
                <w:rFonts w:ascii="Arial Nova" w:hAnsi="Arial Nova"/>
                <w:sz w:val="20"/>
                <w:szCs w:val="20"/>
              </w:rPr>
              <w:t>científico</w:t>
            </w:r>
            <w:r w:rsidR="003E62FE" w:rsidRPr="00FE5359">
              <w:rPr>
                <w:rFonts w:ascii="Arial Nova" w:hAnsi="Arial Nova"/>
                <w:sz w:val="20"/>
                <w:szCs w:val="20"/>
              </w:rPr>
              <w:t xml:space="preserve"> com ISBN</w:t>
            </w:r>
            <w:r w:rsidR="003261D9" w:rsidRPr="00FE5359">
              <w:rPr>
                <w:rFonts w:ascii="Arial Nova" w:hAnsi="Arial Nova"/>
                <w:sz w:val="20"/>
                <w:szCs w:val="20"/>
              </w:rPr>
              <w:t xml:space="preserve"> (artigo em </w:t>
            </w:r>
            <w:proofErr w:type="spellStart"/>
            <w:r w:rsidR="003261D9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3261D9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66294" w14:textId="4FB03B54" w:rsidR="00E67ED0" w:rsidRPr="00FE5359" w:rsidRDefault="00E67ED0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1,0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09865" w14:textId="77777777" w:rsidR="00E67ED0" w:rsidRPr="00FE5359" w:rsidRDefault="00E67ED0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30464" w14:textId="77777777" w:rsidR="00E67ED0" w:rsidRPr="00A06DAB" w:rsidRDefault="00E67ED0" w:rsidP="00FB4FB9">
            <w:pPr>
              <w:spacing w:after="0" w:line="259" w:lineRule="auto"/>
              <w:ind w:left="1"/>
              <w:rPr>
                <w:rFonts w:ascii="Arial Nova" w:hAnsi="Arial Nova"/>
              </w:rPr>
            </w:pPr>
            <w:r w:rsidRPr="00A06DAB">
              <w:rPr>
                <w:rFonts w:ascii="Arial Nova" w:hAnsi="Arial Nova"/>
                <w:sz w:val="18"/>
              </w:rPr>
              <w:t xml:space="preserve"> </w:t>
            </w:r>
          </w:p>
        </w:tc>
      </w:tr>
      <w:tr w:rsidR="00E67ED0" w:rsidRPr="00A06DAB" w14:paraId="0607DE99" w14:textId="77777777" w:rsidTr="00B37211">
        <w:trPr>
          <w:trHeight w:val="264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070E8" w14:textId="506EDE0A" w:rsidR="00E67ED0" w:rsidRPr="00FE5359" w:rsidRDefault="00E67ED0" w:rsidP="003E62FE">
            <w:pPr>
              <w:spacing w:after="0" w:line="259" w:lineRule="auto"/>
              <w:ind w:left="125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Outras produções bibliográficas (Resenha,</w:t>
            </w:r>
            <w:r w:rsidR="003E62FE"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FE5359">
              <w:rPr>
                <w:rFonts w:ascii="Arial Nova" w:hAnsi="Arial Nova"/>
                <w:sz w:val="20"/>
                <w:szCs w:val="20"/>
              </w:rPr>
              <w:t>Apresentação, Introdução, Prefácio,</w:t>
            </w:r>
            <w:r w:rsidR="003E62FE"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FE5359">
              <w:rPr>
                <w:rFonts w:ascii="Arial Nova" w:hAnsi="Arial Nova"/>
                <w:sz w:val="20"/>
                <w:szCs w:val="20"/>
              </w:rPr>
              <w:t>Posfácio, Tradução, Artigo ou Editorial em</w:t>
            </w:r>
            <w:r w:rsidR="003E62FE"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FE5359">
              <w:rPr>
                <w:rFonts w:ascii="Arial Nova" w:hAnsi="Arial Nova"/>
                <w:sz w:val="20"/>
                <w:szCs w:val="20"/>
              </w:rPr>
              <w:t>jornal ou revista)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83817" w14:textId="30D753A2" w:rsidR="00E67ED0" w:rsidRPr="00FE5359" w:rsidRDefault="00E67ED0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1,0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CB2F5" w14:textId="77777777" w:rsidR="00E67ED0" w:rsidRPr="00FE5359" w:rsidRDefault="00E67ED0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A2A5C" w14:textId="77777777" w:rsidR="00E67ED0" w:rsidRPr="00A06DAB" w:rsidRDefault="00E67ED0" w:rsidP="00FB4FB9">
            <w:pPr>
              <w:spacing w:after="0" w:line="259" w:lineRule="auto"/>
              <w:ind w:left="1"/>
              <w:rPr>
                <w:rFonts w:ascii="Arial Nova" w:hAnsi="Arial Nova"/>
              </w:rPr>
            </w:pPr>
            <w:r w:rsidRPr="00A06DAB">
              <w:rPr>
                <w:rFonts w:ascii="Arial Nova" w:hAnsi="Arial Nova"/>
                <w:sz w:val="18"/>
              </w:rPr>
              <w:t xml:space="preserve"> </w:t>
            </w:r>
          </w:p>
        </w:tc>
      </w:tr>
      <w:tr w:rsidR="00E67ED0" w:rsidRPr="00A06DAB" w14:paraId="6A08053A" w14:textId="77777777" w:rsidTr="00B37211">
        <w:trPr>
          <w:trHeight w:val="264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33885" w14:textId="2BB925D7" w:rsidR="00E67ED0" w:rsidRPr="00FE5359" w:rsidRDefault="00E67ED0" w:rsidP="003E62FE">
            <w:pPr>
              <w:spacing w:after="0" w:line="259" w:lineRule="auto"/>
              <w:ind w:left="125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Resumo expandido em anais de evento</w:t>
            </w:r>
            <w:r w:rsidR="003E62FE"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FE5359">
              <w:rPr>
                <w:rFonts w:ascii="Arial Nova" w:hAnsi="Arial Nova"/>
                <w:sz w:val="20"/>
                <w:szCs w:val="20"/>
              </w:rPr>
              <w:t>científico</w:t>
            </w:r>
            <w:r w:rsidR="00FB6E41" w:rsidRPr="00FE5359">
              <w:rPr>
                <w:rFonts w:ascii="Arial Nova" w:hAnsi="Arial Nova"/>
                <w:sz w:val="20"/>
                <w:szCs w:val="20"/>
              </w:rPr>
              <w:t xml:space="preserve"> (artigo em </w:t>
            </w:r>
            <w:proofErr w:type="spellStart"/>
            <w:r w:rsidR="00FB6E41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FB6E41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C3535" w14:textId="51291A00" w:rsidR="00E67ED0" w:rsidRPr="00FE5359" w:rsidRDefault="00E67ED0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0,5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22BDE" w14:textId="77777777" w:rsidR="00E67ED0" w:rsidRPr="00FE5359" w:rsidRDefault="00E67ED0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98FA1" w14:textId="77777777" w:rsidR="00E67ED0" w:rsidRPr="00A06DAB" w:rsidRDefault="00E67ED0" w:rsidP="00FB4FB9">
            <w:pPr>
              <w:spacing w:after="0" w:line="259" w:lineRule="auto"/>
              <w:ind w:left="1"/>
              <w:rPr>
                <w:rFonts w:ascii="Arial Nova" w:hAnsi="Arial Nova"/>
              </w:rPr>
            </w:pPr>
            <w:r w:rsidRPr="00A06DAB">
              <w:rPr>
                <w:rFonts w:ascii="Arial Nova" w:hAnsi="Arial Nova"/>
                <w:sz w:val="18"/>
              </w:rPr>
              <w:t xml:space="preserve"> </w:t>
            </w:r>
          </w:p>
        </w:tc>
      </w:tr>
      <w:tr w:rsidR="00E67ED0" w:rsidRPr="00A06DAB" w14:paraId="40C369AA" w14:textId="77777777" w:rsidTr="00B37211">
        <w:trPr>
          <w:trHeight w:val="261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D7815" w14:textId="46951FD3" w:rsidR="00E67ED0" w:rsidRPr="00FE5359" w:rsidRDefault="00E67ED0" w:rsidP="003E62FE">
            <w:pPr>
              <w:spacing w:after="0" w:line="259" w:lineRule="auto"/>
              <w:ind w:left="125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Resumo em anais de evento científico</w:t>
            </w:r>
            <w:r w:rsidR="00FB6E41" w:rsidRPr="00FE5359">
              <w:rPr>
                <w:rFonts w:ascii="Arial Nova" w:hAnsi="Arial Nova"/>
                <w:sz w:val="20"/>
                <w:szCs w:val="20"/>
              </w:rPr>
              <w:t xml:space="preserve"> (artigo em </w:t>
            </w:r>
            <w:proofErr w:type="spellStart"/>
            <w:r w:rsidR="00FB6E41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FB6E41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49AB1" w14:textId="0C289177" w:rsidR="00E67ED0" w:rsidRPr="00FE5359" w:rsidRDefault="00E67ED0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0,25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F42B5" w14:textId="77777777" w:rsidR="00E67ED0" w:rsidRPr="00FE5359" w:rsidRDefault="00E67ED0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EDB64" w14:textId="77777777" w:rsidR="00E67ED0" w:rsidRPr="00A06DAB" w:rsidRDefault="00E67ED0" w:rsidP="00FB4FB9">
            <w:pPr>
              <w:spacing w:after="0" w:line="259" w:lineRule="auto"/>
              <w:ind w:left="1"/>
              <w:rPr>
                <w:rFonts w:ascii="Arial Nova" w:hAnsi="Arial Nova"/>
              </w:rPr>
            </w:pPr>
            <w:r w:rsidRPr="00A06DAB">
              <w:rPr>
                <w:rFonts w:ascii="Arial Nova" w:hAnsi="Arial Nova"/>
                <w:sz w:val="18"/>
              </w:rPr>
              <w:t xml:space="preserve"> </w:t>
            </w:r>
          </w:p>
        </w:tc>
      </w:tr>
      <w:tr w:rsidR="00E67ED0" w:rsidRPr="00A06DAB" w14:paraId="76BDE046" w14:textId="77777777" w:rsidTr="00B37211">
        <w:trPr>
          <w:trHeight w:val="28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23B96C89" w14:textId="48276498" w:rsidR="00E67ED0" w:rsidRPr="00257A26" w:rsidRDefault="00E67ED0" w:rsidP="00FB4FB9">
            <w:pPr>
              <w:spacing w:after="0" w:line="259" w:lineRule="auto"/>
              <w:ind w:left="125"/>
              <w:rPr>
                <w:rFonts w:ascii="Arial Nova" w:hAnsi="Arial Nova"/>
                <w:b/>
                <w:sz w:val="24"/>
                <w:szCs w:val="24"/>
              </w:rPr>
            </w:pPr>
            <w:r w:rsidRPr="00E67ED0">
              <w:rPr>
                <w:rFonts w:ascii="Arial Nova" w:eastAsia="Arial" w:hAnsi="Arial Nova" w:cs="Arial"/>
                <w:b/>
                <w:sz w:val="24"/>
                <w:szCs w:val="24"/>
              </w:rPr>
              <w:t>Produção técnica</w:t>
            </w:r>
            <w:r w:rsidR="00041E85">
              <w:rPr>
                <w:rFonts w:ascii="Arial Nova" w:eastAsia="Arial" w:hAnsi="Arial Nova" w:cs="Arial"/>
                <w:b/>
                <w:sz w:val="24"/>
                <w:szCs w:val="24"/>
              </w:rPr>
              <w:t xml:space="preserve"> e tecn</w:t>
            </w:r>
            <w:r w:rsidR="00A9304A">
              <w:rPr>
                <w:rFonts w:ascii="Arial Nova" w:eastAsia="Arial" w:hAnsi="Arial Nova" w:cs="Arial"/>
                <w:b/>
                <w:sz w:val="24"/>
                <w:szCs w:val="24"/>
              </w:rPr>
              <w:t>oló</w:t>
            </w:r>
            <w:r w:rsidR="00191B2F">
              <w:rPr>
                <w:rFonts w:ascii="Arial Nova" w:eastAsia="Arial" w:hAnsi="Arial Nova" w:cs="Arial"/>
                <w:b/>
                <w:sz w:val="24"/>
                <w:szCs w:val="24"/>
              </w:rPr>
              <w:t>g</w:t>
            </w:r>
            <w:r w:rsidR="00A9304A">
              <w:rPr>
                <w:rFonts w:ascii="Arial Nova" w:eastAsia="Arial" w:hAnsi="Arial Nova" w:cs="Arial"/>
                <w:b/>
                <w:sz w:val="24"/>
                <w:szCs w:val="24"/>
              </w:rPr>
              <w:t>ica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1B858C14" w14:textId="77777777" w:rsidR="00E67ED0" w:rsidRPr="00257A26" w:rsidRDefault="00E67ED0" w:rsidP="00FB4FB9">
            <w:pPr>
              <w:spacing w:after="0" w:line="259" w:lineRule="auto"/>
              <w:ind w:left="83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257A26">
              <w:rPr>
                <w:rFonts w:ascii="Arial Nova" w:hAnsi="Arial Nova"/>
                <w:b/>
                <w:sz w:val="24"/>
                <w:szCs w:val="24"/>
              </w:rPr>
              <w:t>Pontuação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6D5B999B" w14:textId="77777777" w:rsidR="00E67ED0" w:rsidRPr="00257A26" w:rsidRDefault="00E67ED0" w:rsidP="00FB4FB9">
            <w:pPr>
              <w:spacing w:after="0" w:line="259" w:lineRule="auto"/>
              <w:ind w:left="3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257A26">
              <w:rPr>
                <w:rFonts w:ascii="Arial Nova" w:hAnsi="Arial Nova"/>
                <w:b/>
                <w:sz w:val="24"/>
                <w:szCs w:val="24"/>
              </w:rPr>
              <w:t>Quantidade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6E20ADF1" w14:textId="77777777" w:rsidR="00E67ED0" w:rsidRPr="00257A26" w:rsidRDefault="00E67ED0" w:rsidP="00FB4FB9">
            <w:pPr>
              <w:spacing w:after="0" w:line="259" w:lineRule="auto"/>
              <w:ind w:left="1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257A26">
              <w:rPr>
                <w:rFonts w:ascii="Arial Nova" w:hAnsi="Arial Nova"/>
                <w:b/>
                <w:sz w:val="24"/>
                <w:szCs w:val="24"/>
              </w:rPr>
              <w:t>Soma</w:t>
            </w:r>
          </w:p>
        </w:tc>
      </w:tr>
      <w:tr w:rsidR="00E67ED0" w:rsidRPr="00A06DAB" w14:paraId="24FD2B15" w14:textId="77777777" w:rsidTr="00B37211">
        <w:trPr>
          <w:trHeight w:val="515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1C2A8" w14:textId="3C5A183B" w:rsidR="00E67ED0" w:rsidRPr="00FE5359" w:rsidRDefault="00E67ED0" w:rsidP="003E62FE">
            <w:pPr>
              <w:spacing w:after="0" w:line="259" w:lineRule="auto"/>
              <w:ind w:left="125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Organização de livro com Conselho</w:t>
            </w:r>
            <w:r w:rsidR="003E62FE"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FE5359">
              <w:rPr>
                <w:rFonts w:ascii="Arial Nova" w:hAnsi="Arial Nova"/>
                <w:sz w:val="20"/>
                <w:szCs w:val="20"/>
              </w:rPr>
              <w:t>Editorial, ISBN e avaliação dos pares</w:t>
            </w:r>
            <w:r w:rsidR="0059227A" w:rsidRPr="00FE5359">
              <w:rPr>
                <w:rFonts w:ascii="Arial Nova" w:hAnsi="Arial Nova"/>
                <w:sz w:val="20"/>
                <w:szCs w:val="20"/>
              </w:rPr>
              <w:t xml:space="preserve"> (</w:t>
            </w:r>
            <w:r w:rsidR="0008092E" w:rsidRPr="00FE5359">
              <w:rPr>
                <w:rFonts w:ascii="Arial Nova" w:hAnsi="Arial Nova"/>
                <w:sz w:val="20"/>
                <w:szCs w:val="20"/>
              </w:rPr>
              <w:t xml:space="preserve">livro em </w:t>
            </w:r>
            <w:proofErr w:type="spellStart"/>
            <w:r w:rsidR="0008092E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59227A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59027" w14:textId="1D5B4314" w:rsidR="00E67ED0" w:rsidRPr="00FE5359" w:rsidRDefault="003E62FE" w:rsidP="003E62FE">
            <w:pPr>
              <w:spacing w:after="0" w:line="259" w:lineRule="auto"/>
              <w:ind w:left="83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2,0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82261" w14:textId="77777777" w:rsidR="00E67ED0" w:rsidRPr="00A06DAB" w:rsidRDefault="00E67ED0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  <w:r w:rsidRPr="00A06DAB">
              <w:rPr>
                <w:rFonts w:ascii="Arial Nova" w:hAnsi="Arial Nova"/>
                <w:sz w:val="20"/>
              </w:rPr>
              <w:t xml:space="preserve"> 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BA09A" w14:textId="77777777" w:rsidR="00E67ED0" w:rsidRPr="00A06DAB" w:rsidRDefault="00E67ED0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E67ED0" w:rsidRPr="00A06DAB" w14:paraId="7AD1333D" w14:textId="77777777" w:rsidTr="00B37211">
        <w:trPr>
          <w:trHeight w:val="42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A9747" w14:textId="64EB47C1" w:rsidR="00E67ED0" w:rsidRPr="00FE5359" w:rsidRDefault="00E67ED0" w:rsidP="003E62FE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Palestras e/ou minicursos ministrados</w:t>
            </w:r>
            <w:r w:rsidR="00560C3A" w:rsidRPr="00FE5359">
              <w:rPr>
                <w:rFonts w:ascii="Arial Nova" w:hAnsi="Arial Nova"/>
                <w:sz w:val="20"/>
                <w:szCs w:val="20"/>
              </w:rPr>
              <w:t xml:space="preserve"> (declaração)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A3FAE" w14:textId="1C10F1CA" w:rsidR="00E67ED0" w:rsidRPr="00FE5359" w:rsidRDefault="006C6CD5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0,25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9DB96" w14:textId="77777777" w:rsidR="00E67ED0" w:rsidRPr="00A06DAB" w:rsidRDefault="00E67ED0" w:rsidP="00FB4FB9">
            <w:pPr>
              <w:spacing w:after="0" w:line="259" w:lineRule="auto"/>
              <w:ind w:left="3"/>
              <w:rPr>
                <w:rFonts w:ascii="Arial Nova" w:hAnsi="Arial Nova"/>
              </w:rPr>
            </w:pPr>
            <w:r w:rsidRPr="00A06DAB">
              <w:rPr>
                <w:rFonts w:ascii="Arial Nova" w:hAnsi="Arial Nova"/>
                <w:sz w:val="20"/>
              </w:rPr>
              <w:t xml:space="preserve"> 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A007B" w14:textId="77777777" w:rsidR="00E67ED0" w:rsidRPr="00A06DAB" w:rsidRDefault="00E67ED0" w:rsidP="00FB4FB9">
            <w:pPr>
              <w:spacing w:after="0" w:line="259" w:lineRule="auto"/>
              <w:ind w:left="1"/>
              <w:rPr>
                <w:rFonts w:ascii="Arial Nova" w:hAnsi="Arial Nova"/>
              </w:rPr>
            </w:pPr>
            <w:r w:rsidRPr="00A06DAB">
              <w:rPr>
                <w:rFonts w:ascii="Arial Nova" w:hAnsi="Arial Nova"/>
                <w:sz w:val="20"/>
              </w:rPr>
              <w:t xml:space="preserve"> </w:t>
            </w:r>
          </w:p>
        </w:tc>
      </w:tr>
      <w:tr w:rsidR="00FB6026" w:rsidRPr="00A06DAB" w14:paraId="4541495B" w14:textId="77777777" w:rsidTr="00B37211">
        <w:trPr>
          <w:trHeight w:val="42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A06BC" w14:textId="7C4AE5D6" w:rsidR="00FB6026" w:rsidRPr="00FE5359" w:rsidRDefault="00FB6026" w:rsidP="00FB6026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Ativos de Propriedade Intelectual: patente depositada, concedida ou licenciada; desenho industrial; indicação geográfica; marca; topografia de circuito integrado</w:t>
            </w:r>
            <w:r w:rsidR="005F35EB" w:rsidRPr="00FE5359">
              <w:rPr>
                <w:rFonts w:ascii="Arial Nova" w:hAnsi="Arial Nova"/>
                <w:sz w:val="20"/>
                <w:szCs w:val="20"/>
              </w:rPr>
              <w:t xml:space="preserve"> (arquivo em </w:t>
            </w:r>
            <w:proofErr w:type="spellStart"/>
            <w:r w:rsidR="005F35EB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5F35EB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15C85" w14:textId="1F0852C0" w:rsidR="00FB6026" w:rsidRPr="00FE5359" w:rsidRDefault="006C6CD5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2,0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74ED4" w14:textId="77777777" w:rsidR="00FB6026" w:rsidRPr="00A06DAB" w:rsidRDefault="00FB6026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8062A" w14:textId="77777777" w:rsidR="00FB6026" w:rsidRPr="00A06DAB" w:rsidRDefault="00FB6026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FB6026" w:rsidRPr="00A06DAB" w14:paraId="13CB7B90" w14:textId="77777777" w:rsidTr="00B37211">
        <w:trPr>
          <w:trHeight w:val="42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9B5A3" w14:textId="24ECC58E" w:rsidR="00FB6026" w:rsidRPr="00FE5359" w:rsidRDefault="000E3977" w:rsidP="000E3977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 xml:space="preserve">Tecnologia Social: “conjunto de técnicas, metodologias transformadoras, desenvolvidas e/ou aplicadas na interação com a população e apropriadas por ela, que representam soluções para inclusão social e melhoria das condições de vida </w:t>
            </w:r>
            <w:r w:rsidR="003B3E3A" w:rsidRPr="00FE5359">
              <w:rPr>
                <w:rFonts w:ascii="Arial Nova" w:hAnsi="Arial Nova"/>
                <w:sz w:val="20"/>
                <w:szCs w:val="20"/>
              </w:rPr>
              <w:t xml:space="preserve">(arquivo em </w:t>
            </w:r>
            <w:proofErr w:type="spellStart"/>
            <w:r w:rsidR="003B3E3A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3B3E3A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A04FC" w14:textId="157AB1EB" w:rsidR="00FB6026" w:rsidRPr="00FE5359" w:rsidRDefault="006C6CD5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2,0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DF80F" w14:textId="77777777" w:rsidR="00FB6026" w:rsidRPr="00A06DAB" w:rsidRDefault="00FB6026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24059" w14:textId="77777777" w:rsidR="00FB6026" w:rsidRPr="00A06DAB" w:rsidRDefault="00FB6026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FB6026" w:rsidRPr="00A06DAB" w14:paraId="2DEAE72E" w14:textId="77777777" w:rsidTr="00B37211">
        <w:trPr>
          <w:trHeight w:val="42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6D52D" w14:textId="36AC1EAE" w:rsidR="00FB6026" w:rsidRPr="00FE5359" w:rsidRDefault="000E3977" w:rsidP="000E3977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 xml:space="preserve">Produto de editoração: catálogo, coletânea e enciclopédia organizada; revista, anais (incluindo editoria e corpo editorial) </w:t>
            </w:r>
            <w:r w:rsidRPr="00FE5359">
              <w:rPr>
                <w:rFonts w:ascii="Arial Nova" w:hAnsi="Arial Nova"/>
                <w:sz w:val="20"/>
                <w:szCs w:val="20"/>
              </w:rPr>
              <w:lastRenderedPageBreak/>
              <w:t>organizada; catálogo de produção artística organizado</w:t>
            </w:r>
            <w:r w:rsidR="003B3E3A" w:rsidRPr="00FE5359">
              <w:rPr>
                <w:rFonts w:ascii="Arial Nova" w:hAnsi="Arial Nova"/>
                <w:sz w:val="20"/>
                <w:szCs w:val="20"/>
              </w:rPr>
              <w:t xml:space="preserve"> (arquivo em </w:t>
            </w:r>
            <w:proofErr w:type="spellStart"/>
            <w:r w:rsidR="003B3E3A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3B3E3A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CCEEE" w14:textId="5907A611" w:rsidR="00FB6026" w:rsidRPr="00FE5359" w:rsidRDefault="006C6CD5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lastRenderedPageBreak/>
              <w:t>2,0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410C" w14:textId="77777777" w:rsidR="00FB6026" w:rsidRPr="00A06DAB" w:rsidRDefault="00FB6026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B593A" w14:textId="77777777" w:rsidR="00FB6026" w:rsidRPr="00A06DAB" w:rsidRDefault="00FB6026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68182E" w:rsidRPr="00A06DAB" w14:paraId="5FE3B331" w14:textId="77777777" w:rsidTr="00B37211">
        <w:trPr>
          <w:trHeight w:val="42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E6D5B" w14:textId="5A4F1C36" w:rsidR="0068182E" w:rsidRPr="00FE5359" w:rsidRDefault="003A2C9B" w:rsidP="000E3977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Material didático ou educacional</w:t>
            </w:r>
            <w:r w:rsidR="003B3E3A" w:rsidRPr="00FE5359">
              <w:rPr>
                <w:rFonts w:ascii="Arial Nova" w:hAnsi="Arial Nova"/>
                <w:sz w:val="20"/>
                <w:szCs w:val="20"/>
              </w:rPr>
              <w:t xml:space="preserve"> (arquivo em </w:t>
            </w:r>
            <w:proofErr w:type="spellStart"/>
            <w:r w:rsidR="003B3E3A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3B3E3A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5F633" w14:textId="4092C11F" w:rsidR="0068182E" w:rsidRPr="00FE5359" w:rsidRDefault="006C6CD5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0,5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300EF" w14:textId="77777777" w:rsidR="0068182E" w:rsidRPr="00A06DAB" w:rsidRDefault="0068182E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794CA" w14:textId="77777777" w:rsidR="0068182E" w:rsidRPr="00A06DAB" w:rsidRDefault="0068182E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68182E" w:rsidRPr="00A06DAB" w14:paraId="726AB160" w14:textId="77777777" w:rsidTr="00B37211">
        <w:trPr>
          <w:trHeight w:val="42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3A5E6" w14:textId="1505BAAF" w:rsidR="0068182E" w:rsidRPr="00FE5359" w:rsidRDefault="003A2C9B" w:rsidP="000E3977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 xml:space="preserve">Software/Aplicativo </w:t>
            </w:r>
            <w:r w:rsidR="003B3E3A" w:rsidRPr="00FE5359">
              <w:rPr>
                <w:rFonts w:ascii="Arial Nova" w:hAnsi="Arial Nova"/>
                <w:sz w:val="20"/>
                <w:szCs w:val="20"/>
              </w:rPr>
              <w:t xml:space="preserve">- </w:t>
            </w:r>
            <w:r w:rsidRPr="00FE5359">
              <w:rPr>
                <w:rFonts w:ascii="Arial Nova" w:hAnsi="Arial Nova"/>
                <w:sz w:val="20"/>
                <w:szCs w:val="20"/>
              </w:rPr>
              <w:t>programa de computador</w:t>
            </w:r>
            <w:r w:rsidR="003B3E3A" w:rsidRPr="00FE5359">
              <w:rPr>
                <w:rFonts w:ascii="Arial Nova" w:hAnsi="Arial Nova"/>
                <w:sz w:val="20"/>
                <w:szCs w:val="20"/>
              </w:rPr>
              <w:t xml:space="preserve"> (arquivo em </w:t>
            </w:r>
            <w:proofErr w:type="spellStart"/>
            <w:r w:rsidR="003B3E3A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3B3E3A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0258B" w14:textId="5DBD41D0" w:rsidR="0068182E" w:rsidRPr="00FE5359" w:rsidRDefault="006C6CD5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1,0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D4028" w14:textId="77777777" w:rsidR="0068182E" w:rsidRPr="00A06DAB" w:rsidRDefault="0068182E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2FF57" w14:textId="77777777" w:rsidR="0068182E" w:rsidRPr="00A06DAB" w:rsidRDefault="0068182E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68182E" w:rsidRPr="00A06DAB" w14:paraId="079313BC" w14:textId="77777777" w:rsidTr="00B37211">
        <w:trPr>
          <w:trHeight w:val="42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4AE6E" w14:textId="4C3964C4" w:rsidR="0068182E" w:rsidRPr="00FE5359" w:rsidRDefault="003A2C9B" w:rsidP="006D36E2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proofErr w:type="gramStart"/>
            <w:r w:rsidRPr="00FE5359">
              <w:rPr>
                <w:rFonts w:ascii="Arial Nova" w:hAnsi="Arial Nova"/>
                <w:sz w:val="20"/>
                <w:szCs w:val="20"/>
              </w:rPr>
              <w:t>Norma ou Marco regulatório</w:t>
            </w:r>
            <w:proofErr w:type="gramEnd"/>
            <w:r w:rsidRPr="00FE5359">
              <w:rPr>
                <w:rFonts w:ascii="Arial Nova" w:hAnsi="Arial Nova"/>
                <w:sz w:val="20"/>
                <w:szCs w:val="20"/>
              </w:rPr>
              <w:t>: norma ou marco regulatório elaborado; estudos de regulamentação; elaboração de anteprojeto de normas ou de modificações de marco</w:t>
            </w:r>
            <w:r w:rsidR="006D36E2"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FE5359">
              <w:rPr>
                <w:rFonts w:ascii="Arial Nova" w:hAnsi="Arial Nova"/>
                <w:sz w:val="20"/>
                <w:szCs w:val="20"/>
              </w:rPr>
              <w:t>regulatório; estudos apresentados em audiência pública; sentenças arbitrais, estudos de caso, estudos de jurisprudência e peças processuais</w:t>
            </w:r>
            <w:r w:rsidR="003B3E3A" w:rsidRPr="00FE5359">
              <w:rPr>
                <w:rFonts w:ascii="Arial Nova" w:hAnsi="Arial Nova"/>
                <w:sz w:val="20"/>
                <w:szCs w:val="20"/>
              </w:rPr>
              <w:t xml:space="preserve"> (arquivo em </w:t>
            </w:r>
            <w:proofErr w:type="spellStart"/>
            <w:r w:rsidR="003B3E3A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3B3E3A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4B5AF" w14:textId="0375EACC" w:rsidR="0068182E" w:rsidRPr="00FE5359" w:rsidRDefault="006C6CD5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1,0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AE100" w14:textId="77777777" w:rsidR="0068182E" w:rsidRPr="00A06DAB" w:rsidRDefault="0068182E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6A274" w14:textId="77777777" w:rsidR="0068182E" w:rsidRPr="00A06DAB" w:rsidRDefault="0068182E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68182E" w:rsidRPr="00A06DAB" w14:paraId="5349E1B6" w14:textId="77777777" w:rsidTr="00B37211">
        <w:trPr>
          <w:trHeight w:val="42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9CB2F" w14:textId="243A88E8" w:rsidR="0068182E" w:rsidRPr="00FE5359" w:rsidRDefault="006D36E2" w:rsidP="006D36E2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Relatório técnico conclusivo: relatório técnico conclusivo per se; processos de gestão elaborado; pesquisa de mercado elaborado; simulações, cenarização e jogos aplicados; valoração de tecnologia elaborado; modelo de negócio inovador elaborado; ferramenta gerencial elaborada; pareceres e/ou notas técnicas sobre vigência, aplicação ou interpretação de normas elaborados</w:t>
            </w:r>
            <w:r w:rsidR="003B3E3A" w:rsidRPr="00FE5359">
              <w:rPr>
                <w:rFonts w:ascii="Arial Nova" w:hAnsi="Arial Nova"/>
                <w:sz w:val="20"/>
                <w:szCs w:val="20"/>
              </w:rPr>
              <w:t xml:space="preserve"> (arquivo em </w:t>
            </w:r>
            <w:proofErr w:type="spellStart"/>
            <w:r w:rsidR="003B3E3A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3B3E3A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4991F" w14:textId="07E1FB64" w:rsidR="0068182E" w:rsidRPr="00FE5359" w:rsidRDefault="006C6CD5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1,0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32C4E" w14:textId="77777777" w:rsidR="0068182E" w:rsidRPr="00A06DAB" w:rsidRDefault="0068182E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7717E" w14:textId="77777777" w:rsidR="0068182E" w:rsidRPr="00A06DAB" w:rsidRDefault="0068182E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68182E" w:rsidRPr="00A06DAB" w14:paraId="4F1BE032" w14:textId="77777777" w:rsidTr="00B37211">
        <w:trPr>
          <w:trHeight w:val="42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736C0" w14:textId="0B6AF61E" w:rsidR="0068182E" w:rsidRPr="00FE5359" w:rsidRDefault="002571DD" w:rsidP="002571DD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Manual/Protocolo: protocolo tecnológico experimental/aplicação ou adequação tecnológica (ex. POP – Procedimento Operacional Padrão) elaborado; manual de operação técnica elaborado</w:t>
            </w:r>
            <w:r w:rsidR="003B3E3A" w:rsidRPr="00FE5359">
              <w:rPr>
                <w:rFonts w:ascii="Arial Nova" w:hAnsi="Arial Nova"/>
                <w:sz w:val="20"/>
                <w:szCs w:val="20"/>
              </w:rPr>
              <w:t xml:space="preserve"> (arquivo em </w:t>
            </w:r>
            <w:proofErr w:type="spellStart"/>
            <w:r w:rsidR="003B3E3A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3B3E3A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C2922" w14:textId="790D2218" w:rsidR="0068182E" w:rsidRPr="00FE5359" w:rsidRDefault="006C6CD5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1,0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2DED6" w14:textId="77777777" w:rsidR="0068182E" w:rsidRPr="00A06DAB" w:rsidRDefault="0068182E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7748" w14:textId="77777777" w:rsidR="0068182E" w:rsidRPr="00A06DAB" w:rsidRDefault="0068182E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2571DD" w:rsidRPr="00A06DAB" w14:paraId="1400CA72" w14:textId="77777777" w:rsidTr="00B37211">
        <w:trPr>
          <w:trHeight w:val="42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E9080" w14:textId="2025D2BC" w:rsidR="002571DD" w:rsidRPr="00FE5359" w:rsidRDefault="002571DD" w:rsidP="002571DD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Acervo: curadoria de mostras e exposições realizadas; acervos produzidos; curadoria de coleções biológicas realizada</w:t>
            </w:r>
            <w:r w:rsidR="003B3E3A" w:rsidRPr="00FE5359">
              <w:rPr>
                <w:rFonts w:ascii="Arial Nova" w:hAnsi="Arial Nova"/>
                <w:sz w:val="20"/>
                <w:szCs w:val="20"/>
              </w:rPr>
              <w:t xml:space="preserve"> (arquivo em </w:t>
            </w:r>
            <w:proofErr w:type="spellStart"/>
            <w:r w:rsidR="003B3E3A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3B3E3A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A515F" w14:textId="1B071068" w:rsidR="002571DD" w:rsidRPr="00FE5359" w:rsidRDefault="006C6CD5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1,0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07F4E" w14:textId="77777777" w:rsidR="002571DD" w:rsidRPr="00A06DAB" w:rsidRDefault="002571DD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0AC5A" w14:textId="77777777" w:rsidR="002571DD" w:rsidRPr="00A06DAB" w:rsidRDefault="002571DD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2571DD" w:rsidRPr="00A06DAB" w14:paraId="40D60653" w14:textId="77777777" w:rsidTr="00B37211">
        <w:trPr>
          <w:trHeight w:val="42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BA9D5" w14:textId="657766B7" w:rsidR="002571DD" w:rsidRPr="00FE5359" w:rsidRDefault="002571DD" w:rsidP="002571DD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Cultivar</w:t>
            </w:r>
            <w:r w:rsidR="003B3E3A" w:rsidRPr="00FE5359">
              <w:rPr>
                <w:rFonts w:ascii="Arial Nova" w:hAnsi="Arial Nova"/>
                <w:sz w:val="20"/>
                <w:szCs w:val="20"/>
              </w:rPr>
              <w:t xml:space="preserve"> (arquivo em </w:t>
            </w:r>
            <w:proofErr w:type="spellStart"/>
            <w:r w:rsidR="003B3E3A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3B3E3A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F2738" w14:textId="4A402CE4" w:rsidR="002571DD" w:rsidRPr="00FE5359" w:rsidRDefault="006C6CD5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1,0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07D30" w14:textId="77777777" w:rsidR="002571DD" w:rsidRPr="00A06DAB" w:rsidRDefault="002571DD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F7F5D" w14:textId="77777777" w:rsidR="002571DD" w:rsidRPr="00A06DAB" w:rsidRDefault="002571DD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2571DD" w:rsidRPr="00A06DAB" w14:paraId="53A071F9" w14:textId="77777777" w:rsidTr="00B37211">
        <w:trPr>
          <w:trHeight w:val="42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FAC8F" w14:textId="5A25C316" w:rsidR="002571DD" w:rsidRPr="00FE5359" w:rsidRDefault="002571DD" w:rsidP="002571DD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Carta, mapa ou similar</w:t>
            </w:r>
            <w:r w:rsidR="003B3E3A" w:rsidRPr="00FE5359">
              <w:rPr>
                <w:rFonts w:ascii="Arial Nova" w:hAnsi="Arial Nova"/>
                <w:sz w:val="20"/>
                <w:szCs w:val="20"/>
              </w:rPr>
              <w:t xml:space="preserve"> (arquivo em </w:t>
            </w:r>
            <w:proofErr w:type="spellStart"/>
            <w:r w:rsidR="003B3E3A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3B3E3A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BBF25" w14:textId="0180EE3C" w:rsidR="002571DD" w:rsidRPr="00FE5359" w:rsidRDefault="006C6CD5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1,0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0B613" w14:textId="77777777" w:rsidR="002571DD" w:rsidRPr="00A06DAB" w:rsidRDefault="002571DD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5C342" w14:textId="77777777" w:rsidR="002571DD" w:rsidRPr="00A06DAB" w:rsidRDefault="002571DD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2571DD" w:rsidRPr="00A06DAB" w14:paraId="445FADA9" w14:textId="77777777" w:rsidTr="00B37211">
        <w:trPr>
          <w:trHeight w:val="42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DAEFF" w14:textId="4E4DB2B1" w:rsidR="002571DD" w:rsidRPr="00FE5359" w:rsidRDefault="00644F79" w:rsidP="00644F79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Produtos/Processos em sigilo: impacto declarado de produção técnica ou tecnológica; interesse declarado do setor empresarial em produção sob sigilo; instrumentos de transferência de tecnologia (contratos) elaborados;</w:t>
            </w:r>
            <w:r w:rsidR="003B3E3A" w:rsidRPr="00FE5359">
              <w:rPr>
                <w:rFonts w:ascii="Arial Nova" w:hAnsi="Arial Nova"/>
                <w:sz w:val="20"/>
                <w:szCs w:val="20"/>
              </w:rPr>
              <w:t xml:space="preserve"> (arquivo em </w:t>
            </w:r>
            <w:proofErr w:type="spellStart"/>
            <w:r w:rsidR="003B3E3A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3B3E3A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F58D6" w14:textId="60BB0378" w:rsidR="002571DD" w:rsidRPr="00FE5359" w:rsidRDefault="006C6CD5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1,0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FC84F" w14:textId="77777777" w:rsidR="002571DD" w:rsidRPr="00A06DAB" w:rsidRDefault="002571DD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4BE0" w14:textId="77777777" w:rsidR="002571DD" w:rsidRPr="00A06DAB" w:rsidRDefault="002571DD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2571DD" w:rsidRPr="00A06DAB" w14:paraId="08069725" w14:textId="77777777" w:rsidTr="00B37211">
        <w:trPr>
          <w:trHeight w:val="42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EF39F" w14:textId="6D7FC921" w:rsidR="002571DD" w:rsidRPr="00FE5359" w:rsidRDefault="00644F79" w:rsidP="002571DD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Taxonomia, Ontologias e Tesauros</w:t>
            </w:r>
            <w:r w:rsidR="003B3E3A" w:rsidRPr="00FE5359">
              <w:rPr>
                <w:rFonts w:ascii="Arial Nova" w:hAnsi="Arial Nova"/>
                <w:sz w:val="20"/>
                <w:szCs w:val="20"/>
              </w:rPr>
              <w:t xml:space="preserve"> (arquivo em </w:t>
            </w:r>
            <w:proofErr w:type="spellStart"/>
            <w:r w:rsidR="003B3E3A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3B3E3A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4DEB8" w14:textId="74BF0F4D" w:rsidR="002571DD" w:rsidRPr="00FE5359" w:rsidRDefault="006C6CD5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1,0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12F61" w14:textId="77777777" w:rsidR="002571DD" w:rsidRPr="00A06DAB" w:rsidRDefault="002571DD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83DD" w14:textId="77777777" w:rsidR="002571DD" w:rsidRPr="00A06DAB" w:rsidRDefault="002571DD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2571DD" w:rsidRPr="00A06DAB" w14:paraId="6892C871" w14:textId="77777777" w:rsidTr="00B37211">
        <w:trPr>
          <w:trHeight w:val="42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ACC90" w14:textId="69357C14" w:rsidR="002571DD" w:rsidRPr="00FE5359" w:rsidRDefault="00644F79" w:rsidP="002571DD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Empresa ou Organização Social Inovadora</w:t>
            </w:r>
            <w:r w:rsidR="003B3E3A" w:rsidRPr="00FE5359">
              <w:rPr>
                <w:rFonts w:ascii="Arial Nova" w:hAnsi="Arial Nova"/>
                <w:sz w:val="20"/>
                <w:szCs w:val="20"/>
              </w:rPr>
              <w:t xml:space="preserve"> (arquivo em </w:t>
            </w:r>
            <w:proofErr w:type="spellStart"/>
            <w:r w:rsidR="003B3E3A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3B3E3A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69CAA" w14:textId="44EA8A0E" w:rsidR="002571DD" w:rsidRPr="00FE5359" w:rsidRDefault="006C6CD5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1,0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4CBE6" w14:textId="77777777" w:rsidR="002571DD" w:rsidRPr="00A06DAB" w:rsidRDefault="002571DD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EFB7D" w14:textId="77777777" w:rsidR="002571DD" w:rsidRPr="00A06DAB" w:rsidRDefault="002571DD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2571DD" w:rsidRPr="00A06DAB" w14:paraId="07694C71" w14:textId="77777777" w:rsidTr="00B37211">
        <w:trPr>
          <w:trHeight w:val="42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94703" w14:textId="3088DFD4" w:rsidR="002571DD" w:rsidRPr="00FE5359" w:rsidRDefault="00644F79" w:rsidP="002571DD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proofErr w:type="gramStart"/>
            <w:r w:rsidRPr="00FE5359">
              <w:rPr>
                <w:rFonts w:ascii="Arial Nova" w:hAnsi="Arial Nova"/>
                <w:sz w:val="20"/>
                <w:szCs w:val="20"/>
              </w:rPr>
              <w:t xml:space="preserve">Processo/Tecnologia e Produto/Material não </w:t>
            </w:r>
            <w:r w:rsidR="003B3E3A" w:rsidRPr="00FE5359">
              <w:rPr>
                <w:rFonts w:ascii="Arial Nova" w:hAnsi="Arial Nova"/>
                <w:sz w:val="20"/>
                <w:szCs w:val="20"/>
              </w:rPr>
              <w:t>patenteável</w:t>
            </w:r>
            <w:proofErr w:type="gramEnd"/>
            <w:r w:rsidR="003B3E3A" w:rsidRPr="00FE5359">
              <w:rPr>
                <w:rFonts w:ascii="Arial Nova" w:hAnsi="Arial Nova"/>
                <w:sz w:val="20"/>
                <w:szCs w:val="20"/>
              </w:rPr>
              <w:t xml:space="preserve"> (arquivo em </w:t>
            </w:r>
            <w:proofErr w:type="spellStart"/>
            <w:r w:rsidR="003B3E3A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3B3E3A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63B26" w14:textId="53321F60" w:rsidR="002571DD" w:rsidRPr="00FE5359" w:rsidRDefault="006C6CD5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1,0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7DA6E" w14:textId="77777777" w:rsidR="002571DD" w:rsidRPr="00A06DAB" w:rsidRDefault="002571DD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35539" w14:textId="77777777" w:rsidR="002571DD" w:rsidRPr="00A06DAB" w:rsidRDefault="002571DD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636C33" w:rsidRPr="00A06DAB" w14:paraId="0E9CE3CA" w14:textId="77777777" w:rsidTr="00DA195B">
        <w:trPr>
          <w:trHeight w:val="28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3AF69897" w14:textId="35BB9A09" w:rsidR="00636C33" w:rsidRPr="00257A26" w:rsidRDefault="00FE2742" w:rsidP="00DA195B">
            <w:pPr>
              <w:spacing w:after="0" w:line="259" w:lineRule="auto"/>
              <w:ind w:left="125"/>
              <w:rPr>
                <w:rFonts w:ascii="Arial Nova" w:hAnsi="Arial Nova"/>
                <w:b/>
                <w:sz w:val="24"/>
                <w:szCs w:val="24"/>
              </w:rPr>
            </w:pPr>
            <w:r>
              <w:rPr>
                <w:rFonts w:ascii="Arial Nova" w:eastAsia="Arial" w:hAnsi="Arial Nova" w:cs="Arial"/>
                <w:b/>
                <w:sz w:val="24"/>
                <w:szCs w:val="24"/>
              </w:rPr>
              <w:t xml:space="preserve">Participação em </w:t>
            </w:r>
            <w:r w:rsidR="00191B2F">
              <w:rPr>
                <w:rFonts w:ascii="Arial Nova" w:eastAsia="Arial" w:hAnsi="Arial Nova" w:cs="Arial"/>
                <w:b/>
                <w:sz w:val="24"/>
                <w:szCs w:val="24"/>
              </w:rPr>
              <w:t>e</w:t>
            </w:r>
            <w:r>
              <w:rPr>
                <w:rFonts w:ascii="Arial Nova" w:eastAsia="Arial" w:hAnsi="Arial Nova" w:cs="Arial"/>
                <w:b/>
                <w:sz w:val="24"/>
                <w:szCs w:val="24"/>
              </w:rPr>
              <w:t>ventos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2148AAD4" w14:textId="77777777" w:rsidR="00636C33" w:rsidRPr="00257A26" w:rsidRDefault="00636C33" w:rsidP="00DA195B">
            <w:pPr>
              <w:spacing w:after="0" w:line="259" w:lineRule="auto"/>
              <w:ind w:left="83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257A26">
              <w:rPr>
                <w:rFonts w:ascii="Arial Nova" w:hAnsi="Arial Nova"/>
                <w:b/>
                <w:sz w:val="24"/>
                <w:szCs w:val="24"/>
              </w:rPr>
              <w:t>Pontuação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7BCE55E9" w14:textId="77777777" w:rsidR="00636C33" w:rsidRPr="00257A26" w:rsidRDefault="00636C33" w:rsidP="00DA195B">
            <w:pPr>
              <w:spacing w:after="0" w:line="259" w:lineRule="auto"/>
              <w:ind w:left="3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257A26">
              <w:rPr>
                <w:rFonts w:ascii="Arial Nova" w:hAnsi="Arial Nova"/>
                <w:b/>
                <w:sz w:val="24"/>
                <w:szCs w:val="24"/>
              </w:rPr>
              <w:t>Quantidade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35C2D61D" w14:textId="77777777" w:rsidR="00636C33" w:rsidRPr="00257A26" w:rsidRDefault="00636C33" w:rsidP="00DA195B">
            <w:pPr>
              <w:spacing w:after="0" w:line="259" w:lineRule="auto"/>
              <w:ind w:left="1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257A26">
              <w:rPr>
                <w:rFonts w:ascii="Arial Nova" w:hAnsi="Arial Nova"/>
                <w:b/>
                <w:sz w:val="24"/>
                <w:szCs w:val="24"/>
              </w:rPr>
              <w:t>Soma</w:t>
            </w:r>
          </w:p>
        </w:tc>
      </w:tr>
      <w:tr w:rsidR="00AD2B7F" w:rsidRPr="00A06DAB" w14:paraId="6697059F" w14:textId="77777777" w:rsidTr="00B37211">
        <w:trPr>
          <w:trHeight w:val="770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0D4F0" w14:textId="78387899" w:rsidR="00AD2B7F" w:rsidRPr="00FE5359" w:rsidRDefault="00AD2B7F" w:rsidP="00AD2B7F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 xml:space="preserve">Participação na organização de eventos científicos (declaração em </w:t>
            </w:r>
            <w:proofErr w:type="spellStart"/>
            <w:r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5E2BD" w14:textId="7F4057C6" w:rsidR="00AD2B7F" w:rsidRPr="00FE5359" w:rsidRDefault="00AD2B7F" w:rsidP="00AD2B7F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0,5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847B2" w14:textId="77777777" w:rsidR="00AD2B7F" w:rsidRPr="00A06DAB" w:rsidRDefault="00AD2B7F" w:rsidP="00AD2B7F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36C1A" w14:textId="77777777" w:rsidR="00AD2B7F" w:rsidRPr="00A06DAB" w:rsidRDefault="00AD2B7F" w:rsidP="00AD2B7F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1A7371" w:rsidRPr="00A06DAB" w14:paraId="499DAC74" w14:textId="77777777" w:rsidTr="00DA195B">
        <w:trPr>
          <w:trHeight w:val="770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9C6A6" w14:textId="6527962C" w:rsidR="001A7371" w:rsidRPr="00FE5359" w:rsidRDefault="001A7371" w:rsidP="00DA195B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 xml:space="preserve">Participação na organização de eventos promovidos pelo PALI e/ou de eventos promovidos em parceria com o PALI  - </w:t>
            </w:r>
            <w:r w:rsidRPr="00FE5359">
              <w:rPr>
                <w:rFonts w:ascii="Arial Nova" w:hAnsi="Arial Nova"/>
                <w:i/>
                <w:iCs/>
                <w:sz w:val="20"/>
                <w:szCs w:val="20"/>
              </w:rPr>
              <w:t>e.g.</w:t>
            </w:r>
            <w:r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  <w:proofErr w:type="spellStart"/>
            <w:r w:rsidRPr="00FE5359">
              <w:rPr>
                <w:rFonts w:ascii="Arial Nova" w:hAnsi="Arial Nova"/>
                <w:sz w:val="20"/>
                <w:szCs w:val="20"/>
              </w:rPr>
              <w:t>Commit</w:t>
            </w:r>
            <w:proofErr w:type="spellEnd"/>
            <w:r w:rsidRPr="00FE5359">
              <w:rPr>
                <w:rFonts w:ascii="Arial Nova" w:hAnsi="Arial Nova"/>
                <w:sz w:val="20"/>
                <w:szCs w:val="20"/>
              </w:rPr>
              <w:t xml:space="preserve">, Semana </w:t>
            </w:r>
            <w:proofErr w:type="spellStart"/>
            <w:r w:rsidRPr="00FE5359">
              <w:rPr>
                <w:rFonts w:ascii="Arial Nova" w:hAnsi="Arial Nova"/>
                <w:sz w:val="20"/>
                <w:szCs w:val="20"/>
              </w:rPr>
              <w:t>Academica</w:t>
            </w:r>
            <w:proofErr w:type="spellEnd"/>
            <w:r w:rsidRPr="00FE5359">
              <w:rPr>
                <w:rFonts w:ascii="Arial Nova" w:hAnsi="Arial Nova"/>
                <w:sz w:val="20"/>
                <w:szCs w:val="20"/>
              </w:rPr>
              <w:t xml:space="preserve"> de Graduação, Seminário de Pesquisas Ambientais – SEMPA (declaração</w:t>
            </w:r>
            <w:r w:rsidR="005125F4">
              <w:rPr>
                <w:rFonts w:ascii="Arial Nova" w:hAnsi="Arial Nova"/>
                <w:sz w:val="20"/>
                <w:szCs w:val="20"/>
              </w:rPr>
              <w:t xml:space="preserve"> em </w:t>
            </w:r>
            <w:proofErr w:type="spellStart"/>
            <w:r w:rsidR="005125F4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6A239" w14:textId="5E9347B0" w:rsidR="001A7371" w:rsidRPr="00FE5359" w:rsidRDefault="0063421D" w:rsidP="00DA195B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1,00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A4F54" w14:textId="77777777" w:rsidR="001A7371" w:rsidRPr="00A06DAB" w:rsidRDefault="001A7371" w:rsidP="00DA195B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23591" w14:textId="77777777" w:rsidR="001A7371" w:rsidRPr="00A06DAB" w:rsidRDefault="001A7371" w:rsidP="00DA195B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1A7371" w:rsidRPr="00A06DAB" w14:paraId="6939B968" w14:textId="77777777" w:rsidTr="00DA195B">
        <w:trPr>
          <w:trHeight w:val="557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826BF" w14:textId="77777777" w:rsidR="001A7371" w:rsidRPr="00FE5359" w:rsidRDefault="001A7371" w:rsidP="00DA195B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Apresentação de trabalho em evento científico (banner ou apresentação e declaração de apresentação)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33911" w14:textId="6274482E" w:rsidR="001A7371" w:rsidRPr="00FE5359" w:rsidRDefault="001A7371" w:rsidP="00DA195B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0,5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1062F" w14:textId="77777777" w:rsidR="001A7371" w:rsidRPr="00A06DAB" w:rsidRDefault="001A7371" w:rsidP="00DA195B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71E14" w14:textId="77777777" w:rsidR="001A7371" w:rsidRPr="00A06DAB" w:rsidRDefault="001A7371" w:rsidP="00DA195B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E67ED0" w:rsidRPr="00A06DAB" w14:paraId="161672E4" w14:textId="77777777" w:rsidTr="00B37211">
        <w:trPr>
          <w:trHeight w:val="770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A92DD" w14:textId="7A16113F" w:rsidR="00E67ED0" w:rsidRPr="00FE5359" w:rsidRDefault="00E67ED0" w:rsidP="003E62FE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lastRenderedPageBreak/>
              <w:t>Participação como ouvinte em bancas</w:t>
            </w:r>
            <w:r w:rsidR="003E62FE"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FE5359">
              <w:rPr>
                <w:rFonts w:ascii="Arial Nova" w:hAnsi="Arial Nova"/>
                <w:sz w:val="20"/>
                <w:szCs w:val="20"/>
              </w:rPr>
              <w:t>(Defesa de</w:t>
            </w:r>
            <w:r w:rsidR="003E62FE"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FE5359">
              <w:rPr>
                <w:rFonts w:ascii="Arial Nova" w:hAnsi="Arial Nova"/>
                <w:sz w:val="20"/>
                <w:szCs w:val="20"/>
              </w:rPr>
              <w:t>Tese</w:t>
            </w:r>
            <w:r w:rsidR="00DB7A0E" w:rsidRPr="00FE5359">
              <w:rPr>
                <w:rFonts w:ascii="Arial Nova" w:hAnsi="Arial Nova"/>
                <w:sz w:val="20"/>
                <w:szCs w:val="20"/>
              </w:rPr>
              <w:t xml:space="preserve"> ou </w:t>
            </w:r>
            <w:r w:rsidRPr="00FE5359">
              <w:rPr>
                <w:rFonts w:ascii="Arial Nova" w:hAnsi="Arial Nova"/>
                <w:sz w:val="20"/>
                <w:szCs w:val="20"/>
              </w:rPr>
              <w:t>Dissertação)</w:t>
            </w:r>
            <w:r w:rsidR="005E7DAA" w:rsidRPr="00FE5359">
              <w:rPr>
                <w:rFonts w:ascii="Arial Nova" w:hAnsi="Arial Nova"/>
                <w:sz w:val="20"/>
                <w:szCs w:val="20"/>
              </w:rPr>
              <w:t xml:space="preserve"> (declaração</w:t>
            </w:r>
            <w:r w:rsidR="0051097A">
              <w:rPr>
                <w:rFonts w:ascii="Arial Nova" w:hAnsi="Arial Nova"/>
                <w:sz w:val="20"/>
                <w:szCs w:val="20"/>
              </w:rPr>
              <w:t xml:space="preserve"> em </w:t>
            </w:r>
            <w:proofErr w:type="spellStart"/>
            <w:r w:rsidR="0051097A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5E7DAA" w:rsidRPr="00FE5359">
              <w:rPr>
                <w:rFonts w:ascii="Arial Nova" w:hAnsi="Arial Nova"/>
                <w:sz w:val="20"/>
                <w:szCs w:val="20"/>
              </w:rPr>
              <w:t xml:space="preserve"> no site</w:t>
            </w:r>
            <w:r w:rsidR="00B937E8" w:rsidRPr="00FE5359">
              <w:rPr>
                <w:rFonts w:ascii="Arial Nova" w:hAnsi="Arial Nova"/>
                <w:sz w:val="20"/>
                <w:szCs w:val="20"/>
              </w:rPr>
              <w:t xml:space="preserve"> do PALI</w:t>
            </w:r>
            <w:r w:rsidR="005E7DAA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1245E" w14:textId="2201F34A" w:rsidR="00E67ED0" w:rsidRPr="00FE5359" w:rsidRDefault="003E62FE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0,2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CFC32" w14:textId="77777777" w:rsidR="00E67ED0" w:rsidRPr="00A06DAB" w:rsidRDefault="00E67ED0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3E008" w14:textId="77777777" w:rsidR="00E67ED0" w:rsidRPr="00A06DAB" w:rsidRDefault="00E67ED0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E67ED0" w:rsidRPr="00A06DAB" w14:paraId="1DE38BE2" w14:textId="77777777" w:rsidTr="00B37211">
        <w:trPr>
          <w:trHeight w:val="770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DCC1C" w14:textId="7802DD7E" w:rsidR="00E67ED0" w:rsidRPr="00FE5359" w:rsidRDefault="00E67ED0" w:rsidP="003E62FE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Participação como ouvinte em eventos</w:t>
            </w:r>
            <w:r w:rsidR="003E62FE"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FE5359">
              <w:rPr>
                <w:rFonts w:ascii="Arial Nova" w:hAnsi="Arial Nova"/>
                <w:sz w:val="20"/>
                <w:szCs w:val="20"/>
              </w:rPr>
              <w:t>científicos, palestras e/ou workshops</w:t>
            </w:r>
            <w:r w:rsidR="0059227A" w:rsidRPr="00FE5359">
              <w:rPr>
                <w:rFonts w:ascii="Arial Nova" w:hAnsi="Arial Nova"/>
                <w:sz w:val="20"/>
                <w:szCs w:val="20"/>
              </w:rPr>
              <w:t xml:space="preserve"> (declaração</w:t>
            </w:r>
            <w:r w:rsidR="0051097A">
              <w:rPr>
                <w:rFonts w:ascii="Arial Nova" w:hAnsi="Arial Nova"/>
                <w:sz w:val="20"/>
                <w:szCs w:val="20"/>
              </w:rPr>
              <w:t xml:space="preserve"> em </w:t>
            </w:r>
            <w:proofErr w:type="spellStart"/>
            <w:r w:rsidR="0051097A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59227A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C3C51" w14:textId="4CB3351C" w:rsidR="00E67ED0" w:rsidRPr="00FE5359" w:rsidRDefault="003E62FE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0,2</w:t>
            </w:r>
            <w:r w:rsidR="00A116B2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2D52F" w14:textId="77777777" w:rsidR="00E67ED0" w:rsidRPr="00A06DAB" w:rsidRDefault="00E67ED0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912D0" w14:textId="77777777" w:rsidR="00E67ED0" w:rsidRPr="00A06DAB" w:rsidRDefault="00E67ED0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E67ED0" w:rsidRPr="00A06DAB" w14:paraId="5042AB5A" w14:textId="77777777" w:rsidTr="00B37211">
        <w:trPr>
          <w:trHeight w:val="770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312C1" w14:textId="2A27E4B8" w:rsidR="00E67ED0" w:rsidRPr="00FE5359" w:rsidRDefault="00E67ED0" w:rsidP="003E62FE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Participação em programas</w:t>
            </w:r>
            <w:r w:rsidR="003E62FE" w:rsidRPr="00FE5359">
              <w:rPr>
                <w:rFonts w:ascii="Arial Nova" w:hAnsi="Arial Nova"/>
                <w:sz w:val="20"/>
                <w:szCs w:val="20"/>
              </w:rPr>
              <w:t xml:space="preserve"> ou entrevistas</w:t>
            </w:r>
            <w:r w:rsidRPr="00FE5359">
              <w:rPr>
                <w:rFonts w:ascii="Arial Nova" w:hAnsi="Arial Nova"/>
                <w:sz w:val="20"/>
                <w:szCs w:val="20"/>
              </w:rPr>
              <w:t xml:space="preserve"> de rádio, tv ou podcasts</w:t>
            </w:r>
            <w:r w:rsidR="0008092E" w:rsidRPr="00FE5359">
              <w:rPr>
                <w:rFonts w:ascii="Arial Nova" w:hAnsi="Arial Nova"/>
                <w:sz w:val="20"/>
                <w:szCs w:val="20"/>
              </w:rPr>
              <w:t xml:space="preserve"> (link </w:t>
            </w:r>
            <w:r w:rsidR="00FB19BA" w:rsidRPr="00FE5359">
              <w:rPr>
                <w:rFonts w:ascii="Arial Nova" w:hAnsi="Arial Nova"/>
                <w:sz w:val="20"/>
                <w:szCs w:val="20"/>
              </w:rPr>
              <w:t>da participação)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3720B" w14:textId="713C2B45" w:rsidR="00E67ED0" w:rsidRPr="00FE5359" w:rsidRDefault="003E62FE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0,25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AFA9E" w14:textId="77777777" w:rsidR="00E67ED0" w:rsidRPr="00A06DAB" w:rsidRDefault="00E67ED0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D6B86" w14:textId="77777777" w:rsidR="00E67ED0" w:rsidRPr="00A06DAB" w:rsidRDefault="00E67ED0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E67ED0" w:rsidRPr="00A06DAB" w14:paraId="39703CE8" w14:textId="77777777" w:rsidTr="00B37211">
        <w:trPr>
          <w:trHeight w:val="329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C7851" w14:textId="4D46B5FF" w:rsidR="00E67ED0" w:rsidRPr="00FE5359" w:rsidRDefault="00E67ED0" w:rsidP="003E62FE">
            <w:pPr>
              <w:spacing w:after="0" w:line="259" w:lineRule="auto"/>
              <w:ind w:left="125" w:right="107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Produção de trabalhos técnicos, editoração</w:t>
            </w:r>
            <w:r w:rsidR="003E62FE"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FE5359">
              <w:rPr>
                <w:rFonts w:ascii="Arial Nova" w:hAnsi="Arial Nova"/>
                <w:sz w:val="20"/>
                <w:szCs w:val="20"/>
              </w:rPr>
              <w:t>e similares</w:t>
            </w:r>
            <w:r w:rsidR="00FB19BA" w:rsidRPr="00FE5359">
              <w:rPr>
                <w:rFonts w:ascii="Arial Nova" w:hAnsi="Arial Nova"/>
                <w:sz w:val="20"/>
                <w:szCs w:val="20"/>
              </w:rPr>
              <w:t xml:space="preserve"> (arquivo em </w:t>
            </w:r>
            <w:proofErr w:type="spellStart"/>
            <w:r w:rsidR="00FB19BA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FB19BA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0BD94" w14:textId="63D0DAF3" w:rsidR="00E67ED0" w:rsidRPr="00FE5359" w:rsidRDefault="003E62FE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0,25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59DDF" w14:textId="77777777" w:rsidR="00E67ED0" w:rsidRPr="00A06DAB" w:rsidRDefault="00E67ED0" w:rsidP="00FB4FB9">
            <w:pPr>
              <w:spacing w:after="0" w:line="259" w:lineRule="auto"/>
              <w:ind w:left="3"/>
              <w:rPr>
                <w:rFonts w:ascii="Arial Nova" w:hAnsi="Arial Nova"/>
                <w:sz w:val="20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65C4F" w14:textId="77777777" w:rsidR="00E67ED0" w:rsidRPr="00A06DAB" w:rsidRDefault="00E67ED0" w:rsidP="00FB4FB9">
            <w:pPr>
              <w:spacing w:after="0" w:line="259" w:lineRule="auto"/>
              <w:ind w:left="1"/>
              <w:rPr>
                <w:rFonts w:ascii="Arial Nova" w:hAnsi="Arial Nova"/>
                <w:sz w:val="20"/>
              </w:rPr>
            </w:pPr>
          </w:p>
        </w:tc>
      </w:tr>
      <w:tr w:rsidR="00B37211" w:rsidRPr="00A06DAB" w14:paraId="03B70075" w14:textId="77777777" w:rsidTr="00DA195B">
        <w:trPr>
          <w:trHeight w:val="264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D2FA0" w14:textId="3AEF4F45" w:rsidR="00B37211" w:rsidRPr="00FE5359" w:rsidRDefault="00B37211" w:rsidP="00DA195B">
            <w:pPr>
              <w:spacing w:after="0" w:line="259" w:lineRule="auto"/>
              <w:ind w:left="125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Participação como membro efetivo de bancas ou avaliador de trabalhos de conclusão de curso (declaração</w:t>
            </w:r>
            <w:r w:rsidR="0051097A">
              <w:rPr>
                <w:rFonts w:ascii="Arial Nova" w:hAnsi="Arial Nova"/>
                <w:sz w:val="20"/>
                <w:szCs w:val="20"/>
              </w:rPr>
              <w:t xml:space="preserve"> em </w:t>
            </w:r>
            <w:proofErr w:type="spellStart"/>
            <w:r w:rsidR="0051097A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8F0A1" w14:textId="3FDF2AE9" w:rsidR="00B37211" w:rsidRPr="00FE5359" w:rsidRDefault="00B37211" w:rsidP="00DA195B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0,5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432B9" w14:textId="77777777" w:rsidR="00B37211" w:rsidRPr="00A06DAB" w:rsidRDefault="00B37211" w:rsidP="00DA195B">
            <w:pPr>
              <w:spacing w:after="0" w:line="259" w:lineRule="auto"/>
              <w:ind w:left="3"/>
              <w:rPr>
                <w:rFonts w:ascii="Arial Nova" w:hAnsi="Arial Nova"/>
                <w:sz w:val="18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A9BC8" w14:textId="77777777" w:rsidR="00B37211" w:rsidRPr="00A06DAB" w:rsidRDefault="00B37211" w:rsidP="00DA195B">
            <w:pPr>
              <w:spacing w:after="0" w:line="259" w:lineRule="auto"/>
              <w:ind w:left="1"/>
              <w:rPr>
                <w:rFonts w:ascii="Arial Nova" w:hAnsi="Arial Nova"/>
                <w:sz w:val="18"/>
              </w:rPr>
            </w:pPr>
          </w:p>
        </w:tc>
      </w:tr>
      <w:tr w:rsidR="00E67ED0" w:rsidRPr="00A06DAB" w14:paraId="4898E809" w14:textId="77777777" w:rsidTr="00B37211">
        <w:trPr>
          <w:trHeight w:val="28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46A7B314" w14:textId="44F49F88" w:rsidR="00E67ED0" w:rsidRPr="00A06DAB" w:rsidRDefault="00E67ED0" w:rsidP="00FB4FB9">
            <w:pPr>
              <w:spacing w:after="0" w:line="259" w:lineRule="auto"/>
              <w:ind w:left="125"/>
              <w:rPr>
                <w:rFonts w:ascii="Arial Nova" w:hAnsi="Arial Nova"/>
              </w:rPr>
            </w:pPr>
            <w:r w:rsidRPr="00E67ED0">
              <w:rPr>
                <w:rFonts w:ascii="Arial Nova" w:eastAsia="Arial" w:hAnsi="Arial Nova" w:cs="Arial"/>
                <w:b/>
              </w:rPr>
              <w:t>Produção artístico-cultural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2A8DF34A" w14:textId="77777777" w:rsidR="00E67ED0" w:rsidRPr="00A06DAB" w:rsidRDefault="00E67ED0" w:rsidP="00FB4FB9">
            <w:pPr>
              <w:spacing w:after="0" w:line="259" w:lineRule="auto"/>
              <w:ind w:left="3"/>
              <w:jc w:val="center"/>
              <w:rPr>
                <w:rFonts w:ascii="Arial Nova" w:hAnsi="Arial Nova"/>
              </w:rPr>
            </w:pPr>
            <w:r w:rsidRPr="00257A26">
              <w:rPr>
                <w:rFonts w:ascii="Arial Nova" w:hAnsi="Arial Nova"/>
                <w:b/>
                <w:sz w:val="24"/>
                <w:szCs w:val="24"/>
              </w:rPr>
              <w:t>Pontuação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22BB1C60" w14:textId="77777777" w:rsidR="00E67ED0" w:rsidRPr="00A06DAB" w:rsidRDefault="00E67ED0" w:rsidP="00FB4FB9">
            <w:pPr>
              <w:spacing w:after="0" w:line="259" w:lineRule="auto"/>
              <w:ind w:left="3"/>
              <w:jc w:val="center"/>
              <w:rPr>
                <w:rFonts w:ascii="Arial Nova" w:hAnsi="Arial Nova"/>
              </w:rPr>
            </w:pPr>
            <w:r w:rsidRPr="00257A26">
              <w:rPr>
                <w:rFonts w:ascii="Arial Nova" w:hAnsi="Arial Nova"/>
                <w:b/>
                <w:sz w:val="24"/>
                <w:szCs w:val="24"/>
              </w:rPr>
              <w:t>Quantidade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7F3C5514" w14:textId="77777777" w:rsidR="00E67ED0" w:rsidRPr="00A06DAB" w:rsidRDefault="00E67ED0" w:rsidP="00FB4FB9">
            <w:pPr>
              <w:spacing w:after="0" w:line="259" w:lineRule="auto"/>
              <w:ind w:left="1"/>
              <w:jc w:val="center"/>
              <w:rPr>
                <w:rFonts w:ascii="Arial Nova" w:hAnsi="Arial Nova"/>
              </w:rPr>
            </w:pPr>
            <w:r w:rsidRPr="00257A26">
              <w:rPr>
                <w:rFonts w:ascii="Arial Nova" w:hAnsi="Arial Nova"/>
                <w:b/>
                <w:sz w:val="24"/>
                <w:szCs w:val="24"/>
              </w:rPr>
              <w:t>Soma</w:t>
            </w:r>
          </w:p>
        </w:tc>
      </w:tr>
      <w:tr w:rsidR="00E67ED0" w:rsidRPr="00A06DAB" w14:paraId="4D840215" w14:textId="77777777" w:rsidTr="00B37211">
        <w:trPr>
          <w:trHeight w:val="264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A4390" w14:textId="75300E6B" w:rsidR="00E67ED0" w:rsidRPr="00FE5359" w:rsidRDefault="00E67ED0" w:rsidP="003E62FE">
            <w:pPr>
              <w:spacing w:after="0" w:line="259" w:lineRule="auto"/>
              <w:ind w:left="125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Artes visuais, artes cênicas, música e</w:t>
            </w:r>
            <w:r w:rsidR="003E62FE"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FE5359">
              <w:rPr>
                <w:rFonts w:ascii="Arial Nova" w:hAnsi="Arial Nova"/>
                <w:sz w:val="20"/>
                <w:szCs w:val="20"/>
              </w:rPr>
              <w:t>outras produções culturais</w:t>
            </w:r>
            <w:r w:rsidR="00FB19BA" w:rsidRPr="00FE5359">
              <w:rPr>
                <w:rFonts w:ascii="Arial Nova" w:hAnsi="Arial Nova"/>
                <w:sz w:val="20"/>
                <w:szCs w:val="20"/>
              </w:rPr>
              <w:t xml:space="preserve"> (link </w:t>
            </w:r>
            <w:r w:rsidR="006F3351" w:rsidRPr="00FE5359">
              <w:rPr>
                <w:rFonts w:ascii="Arial Nova" w:hAnsi="Arial Nova"/>
                <w:sz w:val="20"/>
                <w:szCs w:val="20"/>
              </w:rPr>
              <w:t xml:space="preserve">ou arquivo em </w:t>
            </w:r>
            <w:proofErr w:type="spellStart"/>
            <w:r w:rsidR="006F3351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6F3351" w:rsidRPr="00FE5359">
              <w:rPr>
                <w:rFonts w:ascii="Arial Nova" w:hAnsi="Arial Nova"/>
                <w:sz w:val="20"/>
                <w:szCs w:val="20"/>
              </w:rPr>
              <w:t xml:space="preserve"> com </w:t>
            </w:r>
            <w:proofErr w:type="gramStart"/>
            <w:r w:rsidR="006F3351" w:rsidRPr="00FE5359">
              <w:rPr>
                <w:rFonts w:ascii="Arial Nova" w:hAnsi="Arial Nova"/>
                <w:sz w:val="20"/>
                <w:szCs w:val="20"/>
              </w:rPr>
              <w:t>evidencias</w:t>
            </w:r>
            <w:proofErr w:type="gramEnd"/>
            <w:r w:rsidR="00FB19BA"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ED8A3" w14:textId="0B4A2BBD" w:rsidR="00E67ED0" w:rsidRPr="00FE5359" w:rsidRDefault="003E62FE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0,25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99937" w14:textId="77777777" w:rsidR="00E67ED0" w:rsidRPr="00A06DAB" w:rsidRDefault="00E67ED0" w:rsidP="00FB4FB9">
            <w:pPr>
              <w:spacing w:after="0" w:line="259" w:lineRule="auto"/>
              <w:ind w:left="3"/>
              <w:rPr>
                <w:rFonts w:ascii="Arial Nova" w:hAnsi="Arial Nova"/>
              </w:rPr>
            </w:pPr>
            <w:r w:rsidRPr="00A06DAB">
              <w:rPr>
                <w:rFonts w:ascii="Arial Nova" w:hAnsi="Arial Nova"/>
                <w:sz w:val="18"/>
              </w:rPr>
              <w:t xml:space="preserve"> 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7AF12" w14:textId="77777777" w:rsidR="00E67ED0" w:rsidRPr="00A06DAB" w:rsidRDefault="00E67ED0" w:rsidP="00FB4FB9">
            <w:pPr>
              <w:spacing w:after="0" w:line="259" w:lineRule="auto"/>
              <w:ind w:left="1"/>
              <w:rPr>
                <w:rFonts w:ascii="Arial Nova" w:hAnsi="Arial Nova"/>
              </w:rPr>
            </w:pPr>
            <w:r w:rsidRPr="00A06DAB">
              <w:rPr>
                <w:rFonts w:ascii="Arial Nova" w:hAnsi="Arial Nova"/>
                <w:sz w:val="18"/>
              </w:rPr>
              <w:t xml:space="preserve"> </w:t>
            </w:r>
          </w:p>
        </w:tc>
      </w:tr>
      <w:tr w:rsidR="00E67ED0" w:rsidRPr="00A06DAB" w14:paraId="0DCD0B9C" w14:textId="77777777" w:rsidTr="00B37211">
        <w:trPr>
          <w:trHeight w:val="283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36D77E5F" w14:textId="62CC1BA6" w:rsidR="00E67ED0" w:rsidRPr="00A06DAB" w:rsidRDefault="00E67ED0" w:rsidP="00FB4FB9">
            <w:pPr>
              <w:spacing w:after="0" w:line="259" w:lineRule="auto"/>
              <w:ind w:left="125"/>
              <w:rPr>
                <w:rFonts w:ascii="Arial Nova" w:hAnsi="Arial Nova"/>
              </w:rPr>
            </w:pPr>
            <w:r w:rsidRPr="00E67ED0">
              <w:rPr>
                <w:rFonts w:ascii="Arial Nova" w:eastAsia="Arial" w:hAnsi="Arial Nova" w:cs="Arial"/>
                <w:b/>
              </w:rPr>
              <w:t>Projeto de inserção social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0417E319" w14:textId="77777777" w:rsidR="00E67ED0" w:rsidRPr="00A06DAB" w:rsidRDefault="00E67ED0" w:rsidP="00FB4FB9">
            <w:pPr>
              <w:spacing w:after="0" w:line="259" w:lineRule="auto"/>
              <w:ind w:left="3"/>
              <w:jc w:val="center"/>
              <w:rPr>
                <w:rFonts w:ascii="Arial Nova" w:hAnsi="Arial Nova"/>
              </w:rPr>
            </w:pPr>
            <w:r w:rsidRPr="00257A26">
              <w:rPr>
                <w:rFonts w:ascii="Arial Nova" w:hAnsi="Arial Nova"/>
                <w:b/>
                <w:sz w:val="24"/>
                <w:szCs w:val="24"/>
              </w:rPr>
              <w:t>Pontuação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236FEEBB" w14:textId="77777777" w:rsidR="00E67ED0" w:rsidRPr="00A06DAB" w:rsidRDefault="00E67ED0" w:rsidP="00FB4FB9">
            <w:pPr>
              <w:spacing w:after="0" w:line="259" w:lineRule="auto"/>
              <w:ind w:left="3"/>
              <w:jc w:val="center"/>
              <w:rPr>
                <w:rFonts w:ascii="Arial Nova" w:hAnsi="Arial Nova"/>
              </w:rPr>
            </w:pPr>
            <w:r w:rsidRPr="00257A26">
              <w:rPr>
                <w:rFonts w:ascii="Arial Nova" w:hAnsi="Arial Nova"/>
                <w:b/>
                <w:sz w:val="24"/>
                <w:szCs w:val="24"/>
              </w:rPr>
              <w:t>Quantidade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18263BB3" w14:textId="77777777" w:rsidR="00E67ED0" w:rsidRPr="00A06DAB" w:rsidRDefault="00E67ED0" w:rsidP="00FB4FB9">
            <w:pPr>
              <w:spacing w:after="0" w:line="259" w:lineRule="auto"/>
              <w:ind w:left="1"/>
              <w:jc w:val="center"/>
              <w:rPr>
                <w:rFonts w:ascii="Arial Nova" w:hAnsi="Arial Nova"/>
              </w:rPr>
            </w:pPr>
            <w:r w:rsidRPr="00257A26">
              <w:rPr>
                <w:rFonts w:ascii="Arial Nova" w:hAnsi="Arial Nova"/>
                <w:b/>
                <w:sz w:val="24"/>
                <w:szCs w:val="24"/>
              </w:rPr>
              <w:t>Soma</w:t>
            </w:r>
          </w:p>
        </w:tc>
      </w:tr>
      <w:tr w:rsidR="00E67ED0" w:rsidRPr="00A06DAB" w14:paraId="3943FF26" w14:textId="77777777" w:rsidTr="00B37211">
        <w:trPr>
          <w:trHeight w:val="264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491E8" w14:textId="09C0F033" w:rsidR="00E67ED0" w:rsidRPr="00FE5359" w:rsidRDefault="00E67ED0" w:rsidP="003E62FE">
            <w:pPr>
              <w:spacing w:after="0" w:line="259" w:lineRule="auto"/>
              <w:ind w:left="125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Projetos coletivos e colaborativos na</w:t>
            </w:r>
            <w:r w:rsidR="003E62FE"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FE5359">
              <w:rPr>
                <w:rFonts w:ascii="Arial Nova" w:hAnsi="Arial Nova"/>
                <w:sz w:val="20"/>
                <w:szCs w:val="20"/>
              </w:rPr>
              <w:t>comunidade e região</w:t>
            </w:r>
            <w:r w:rsidR="00FB19BA" w:rsidRPr="00FE5359">
              <w:rPr>
                <w:rFonts w:ascii="Arial Nova" w:hAnsi="Arial Nova"/>
                <w:sz w:val="20"/>
                <w:szCs w:val="20"/>
              </w:rPr>
              <w:t xml:space="preserve"> - </w:t>
            </w:r>
            <w:r w:rsidRPr="00FE5359">
              <w:rPr>
                <w:rFonts w:ascii="Arial Nova" w:hAnsi="Arial Nova"/>
                <w:sz w:val="20"/>
                <w:szCs w:val="20"/>
              </w:rPr>
              <w:t>podcasts, oficina</w:t>
            </w:r>
            <w:r w:rsidR="0051097A">
              <w:rPr>
                <w:rFonts w:ascii="Arial Nova" w:hAnsi="Arial Nova"/>
                <w:sz w:val="20"/>
                <w:szCs w:val="20"/>
              </w:rPr>
              <w:t>s</w:t>
            </w:r>
            <w:r w:rsidRPr="00FE5359">
              <w:rPr>
                <w:rFonts w:ascii="Arial Nova" w:hAnsi="Arial Nova"/>
                <w:sz w:val="20"/>
                <w:szCs w:val="20"/>
              </w:rPr>
              <w:t>,</w:t>
            </w:r>
            <w:r w:rsidR="003E62FE"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FE5359">
              <w:rPr>
                <w:rFonts w:ascii="Arial Nova" w:hAnsi="Arial Nova"/>
                <w:sz w:val="20"/>
                <w:szCs w:val="20"/>
              </w:rPr>
              <w:t>dentre outros</w:t>
            </w:r>
            <w:r w:rsidR="00FB19BA" w:rsidRPr="00FE5359">
              <w:rPr>
                <w:rFonts w:ascii="Arial Nova" w:hAnsi="Arial Nova"/>
                <w:sz w:val="20"/>
                <w:szCs w:val="20"/>
              </w:rPr>
              <w:t xml:space="preserve"> (link ou arquivo em </w:t>
            </w:r>
            <w:proofErr w:type="spellStart"/>
            <w:r w:rsidR="00FB19BA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FB19BA" w:rsidRPr="00FE5359">
              <w:rPr>
                <w:rFonts w:ascii="Arial Nova" w:hAnsi="Arial Nova"/>
                <w:sz w:val="20"/>
                <w:szCs w:val="20"/>
              </w:rPr>
              <w:t xml:space="preserve"> com </w:t>
            </w:r>
            <w:proofErr w:type="gramStart"/>
            <w:r w:rsidR="006F3351" w:rsidRPr="00FE5359">
              <w:rPr>
                <w:rFonts w:ascii="Arial Nova" w:hAnsi="Arial Nova"/>
                <w:sz w:val="20"/>
                <w:szCs w:val="20"/>
              </w:rPr>
              <w:t>evidencias</w:t>
            </w:r>
            <w:proofErr w:type="gramEnd"/>
            <w:r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E3AEF" w14:textId="6F7DFBFE" w:rsidR="00E67ED0" w:rsidRPr="00FE5359" w:rsidRDefault="003E62FE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1,0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7D1DF" w14:textId="77777777" w:rsidR="00E67ED0" w:rsidRPr="00A06DAB" w:rsidRDefault="00E67ED0" w:rsidP="00FB4FB9">
            <w:pPr>
              <w:spacing w:after="0" w:line="259" w:lineRule="auto"/>
              <w:ind w:left="3"/>
              <w:rPr>
                <w:rFonts w:ascii="Arial Nova" w:hAnsi="Arial Nova"/>
              </w:rPr>
            </w:pPr>
            <w:r w:rsidRPr="00A06DAB">
              <w:rPr>
                <w:rFonts w:ascii="Arial Nova" w:hAnsi="Arial Nova"/>
                <w:sz w:val="18"/>
              </w:rPr>
              <w:t xml:space="preserve"> 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B12FB" w14:textId="77777777" w:rsidR="00E67ED0" w:rsidRPr="00A06DAB" w:rsidRDefault="00E67ED0" w:rsidP="00FB4FB9">
            <w:pPr>
              <w:spacing w:after="0" w:line="259" w:lineRule="auto"/>
              <w:ind w:left="1"/>
              <w:rPr>
                <w:rFonts w:ascii="Arial Nova" w:hAnsi="Arial Nova"/>
              </w:rPr>
            </w:pPr>
            <w:r w:rsidRPr="00A06DAB">
              <w:rPr>
                <w:rFonts w:ascii="Arial Nova" w:hAnsi="Arial Nova"/>
                <w:sz w:val="18"/>
              </w:rPr>
              <w:t xml:space="preserve"> </w:t>
            </w:r>
          </w:p>
        </w:tc>
      </w:tr>
      <w:tr w:rsidR="00E67ED0" w:rsidRPr="00A06DAB" w14:paraId="0F2AF86C" w14:textId="77777777" w:rsidTr="00B37211">
        <w:trPr>
          <w:trHeight w:val="264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0BD02" w14:textId="6859E47F" w:rsidR="00E67ED0" w:rsidRPr="00FE5359" w:rsidRDefault="00E67ED0" w:rsidP="003E62FE">
            <w:pPr>
              <w:spacing w:after="0" w:line="259" w:lineRule="auto"/>
              <w:ind w:left="125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Projetos de inserção na Educação Básica</w:t>
            </w:r>
            <w:r w:rsidR="003E62FE" w:rsidRPr="00FE535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6F3351" w:rsidRPr="00FE5359">
              <w:rPr>
                <w:rFonts w:ascii="Arial Nova" w:hAnsi="Arial Nova"/>
                <w:sz w:val="20"/>
                <w:szCs w:val="20"/>
              </w:rPr>
              <w:t xml:space="preserve">- </w:t>
            </w:r>
            <w:r w:rsidRPr="00FE5359">
              <w:rPr>
                <w:rFonts w:ascii="Arial Nova" w:hAnsi="Arial Nova"/>
                <w:sz w:val="20"/>
                <w:szCs w:val="20"/>
              </w:rPr>
              <w:t>oficina</w:t>
            </w:r>
            <w:r w:rsidR="006F3351" w:rsidRPr="00FE5359">
              <w:rPr>
                <w:rFonts w:ascii="Arial Nova" w:hAnsi="Arial Nova"/>
                <w:sz w:val="20"/>
                <w:szCs w:val="20"/>
              </w:rPr>
              <w:t>s</w:t>
            </w:r>
            <w:r w:rsidRPr="00FE5359">
              <w:rPr>
                <w:rFonts w:ascii="Arial Nova" w:hAnsi="Arial Nova"/>
                <w:sz w:val="20"/>
                <w:szCs w:val="20"/>
              </w:rPr>
              <w:t>,</w:t>
            </w:r>
            <w:r w:rsidR="00F8136D" w:rsidRPr="00FE5359">
              <w:rPr>
                <w:rFonts w:ascii="Arial Nova" w:hAnsi="Arial Nova"/>
                <w:sz w:val="20"/>
                <w:szCs w:val="20"/>
              </w:rPr>
              <w:t xml:space="preserve"> projetos, </w:t>
            </w:r>
            <w:r w:rsidR="006A3A25" w:rsidRPr="00FE5359">
              <w:rPr>
                <w:rFonts w:ascii="Arial Nova" w:hAnsi="Arial Nova"/>
                <w:sz w:val="20"/>
                <w:szCs w:val="20"/>
              </w:rPr>
              <w:t>participações ocasionais em aulas,</w:t>
            </w:r>
            <w:r w:rsidRPr="00FE5359">
              <w:rPr>
                <w:rFonts w:ascii="Arial Nova" w:hAnsi="Arial Nova"/>
                <w:sz w:val="20"/>
                <w:szCs w:val="20"/>
              </w:rPr>
              <w:t xml:space="preserve"> dentre outros</w:t>
            </w:r>
            <w:r w:rsidR="006A3A25" w:rsidRPr="00FE5359">
              <w:rPr>
                <w:rFonts w:ascii="Arial Nova" w:hAnsi="Arial Nova"/>
                <w:sz w:val="20"/>
                <w:szCs w:val="20"/>
              </w:rPr>
              <w:t xml:space="preserve"> (arquivo em </w:t>
            </w:r>
            <w:proofErr w:type="spellStart"/>
            <w:r w:rsidR="006A3A25" w:rsidRPr="00FE5359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="006A3A25" w:rsidRPr="00FE5359">
              <w:rPr>
                <w:rFonts w:ascii="Arial Nova" w:hAnsi="Arial Nova"/>
                <w:sz w:val="20"/>
                <w:szCs w:val="20"/>
              </w:rPr>
              <w:t xml:space="preserve"> com </w:t>
            </w:r>
            <w:proofErr w:type="gramStart"/>
            <w:r w:rsidR="006A3A25" w:rsidRPr="00FE5359">
              <w:rPr>
                <w:rFonts w:ascii="Arial Nova" w:hAnsi="Arial Nova"/>
                <w:sz w:val="20"/>
                <w:szCs w:val="20"/>
              </w:rPr>
              <w:t>evidencias</w:t>
            </w:r>
            <w:proofErr w:type="gramEnd"/>
            <w:r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FEFB5" w14:textId="4F3926D3" w:rsidR="00E67ED0" w:rsidRPr="00FE5359" w:rsidRDefault="003E62FE" w:rsidP="003E62FE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1,0</w:t>
            </w:r>
            <w:r w:rsidR="0063421D" w:rsidRPr="00FE5359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BE7DE" w14:textId="77777777" w:rsidR="00E67ED0" w:rsidRPr="00A06DAB" w:rsidRDefault="00E67ED0" w:rsidP="00FB4FB9">
            <w:pPr>
              <w:spacing w:after="0" w:line="259" w:lineRule="auto"/>
              <w:ind w:left="3"/>
              <w:rPr>
                <w:rFonts w:ascii="Arial Nova" w:hAnsi="Arial Nova"/>
                <w:sz w:val="18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B05D1" w14:textId="77777777" w:rsidR="00E67ED0" w:rsidRPr="00A06DAB" w:rsidRDefault="00E67ED0" w:rsidP="00FB4FB9">
            <w:pPr>
              <w:spacing w:after="0" w:line="259" w:lineRule="auto"/>
              <w:ind w:left="1"/>
              <w:rPr>
                <w:rFonts w:ascii="Arial Nova" w:hAnsi="Arial Nova"/>
                <w:sz w:val="18"/>
              </w:rPr>
            </w:pPr>
          </w:p>
        </w:tc>
      </w:tr>
      <w:tr w:rsidR="00B37211" w:rsidRPr="00A06DAB" w14:paraId="2D480EAB" w14:textId="77777777" w:rsidTr="00B37211">
        <w:trPr>
          <w:trHeight w:val="264"/>
        </w:trPr>
        <w:tc>
          <w:tcPr>
            <w:tcW w:w="3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C449B" w14:textId="5F223ED3" w:rsidR="00B37211" w:rsidRPr="00FE5359" w:rsidRDefault="00B37211" w:rsidP="00DA195B">
            <w:pPr>
              <w:spacing w:after="0" w:line="259" w:lineRule="auto"/>
              <w:ind w:left="125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Participação em projetos de extensão (com relatório ou declaração do responsável</w:t>
            </w:r>
            <w:r w:rsidR="0051097A">
              <w:rPr>
                <w:rFonts w:ascii="Arial Nova" w:hAnsi="Arial Nova"/>
                <w:sz w:val="20"/>
                <w:szCs w:val="20"/>
              </w:rPr>
              <w:t xml:space="preserve"> em </w:t>
            </w:r>
            <w:proofErr w:type="spellStart"/>
            <w:r w:rsidR="0051097A">
              <w:rPr>
                <w:rFonts w:ascii="Arial Nova" w:hAnsi="Arial Nova"/>
                <w:sz w:val="20"/>
                <w:szCs w:val="20"/>
              </w:rPr>
              <w:t>pdf</w:t>
            </w:r>
            <w:proofErr w:type="spellEnd"/>
            <w:r w:rsidRPr="00FE5359">
              <w:rPr>
                <w:rFonts w:ascii="Arial Nova" w:hAnsi="Arial Nova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0C60D" w14:textId="52665AEC" w:rsidR="00B37211" w:rsidRPr="00FE5359" w:rsidRDefault="00B37211" w:rsidP="00DA195B">
            <w:pPr>
              <w:spacing w:after="0" w:line="259" w:lineRule="auto"/>
              <w:ind w:left="78"/>
              <w:jc w:val="center"/>
              <w:rPr>
                <w:rFonts w:ascii="Arial Nova" w:hAnsi="Arial Nova"/>
                <w:sz w:val="20"/>
                <w:szCs w:val="20"/>
              </w:rPr>
            </w:pPr>
            <w:r w:rsidRPr="00FE5359">
              <w:rPr>
                <w:rFonts w:ascii="Arial Nova" w:hAnsi="Arial Nova"/>
                <w:sz w:val="20"/>
                <w:szCs w:val="20"/>
              </w:rPr>
              <w:t>0,5</w:t>
            </w:r>
            <w:r w:rsidR="0051097A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AAF19" w14:textId="77777777" w:rsidR="00B37211" w:rsidRPr="00A06DAB" w:rsidRDefault="00B37211" w:rsidP="00DA195B">
            <w:pPr>
              <w:spacing w:after="0" w:line="259" w:lineRule="auto"/>
              <w:ind w:left="3"/>
              <w:rPr>
                <w:rFonts w:ascii="Arial Nova" w:hAnsi="Arial Nova"/>
                <w:sz w:val="18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C2BC6" w14:textId="77777777" w:rsidR="00B37211" w:rsidRPr="00A06DAB" w:rsidRDefault="00B37211" w:rsidP="00DA195B">
            <w:pPr>
              <w:spacing w:after="0" w:line="259" w:lineRule="auto"/>
              <w:ind w:left="1"/>
              <w:rPr>
                <w:rFonts w:ascii="Arial Nova" w:hAnsi="Arial Nova"/>
                <w:sz w:val="18"/>
              </w:rPr>
            </w:pPr>
          </w:p>
        </w:tc>
      </w:tr>
      <w:tr w:rsidR="00E67ED0" w:rsidRPr="00A06DAB" w14:paraId="5339E1AE" w14:textId="77777777" w:rsidTr="0044435D">
        <w:trPr>
          <w:trHeight w:val="539"/>
        </w:trPr>
        <w:tc>
          <w:tcPr>
            <w:tcW w:w="4517" w:type="pct"/>
            <w:gridSpan w:val="3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C6D9F1" w:themeFill="text2" w:themeFillTint="33"/>
            <w:vAlign w:val="center"/>
          </w:tcPr>
          <w:p w14:paraId="3FE18DA1" w14:textId="77777777" w:rsidR="00E67ED0" w:rsidRPr="00A06DAB" w:rsidRDefault="00E67ED0" w:rsidP="00FB4FB9">
            <w:pPr>
              <w:spacing w:after="0" w:line="259" w:lineRule="auto"/>
              <w:ind w:left="1294"/>
              <w:jc w:val="center"/>
              <w:rPr>
                <w:rFonts w:ascii="Arial Nova" w:hAnsi="Arial Nova"/>
              </w:rPr>
            </w:pPr>
            <w:r w:rsidRPr="00A06DAB">
              <w:rPr>
                <w:rFonts w:ascii="Arial Nova" w:eastAsia="Arial" w:hAnsi="Arial Nova" w:cs="Arial"/>
                <w:b/>
              </w:rPr>
              <w:t>TOTAL DE PONTOS</w:t>
            </w:r>
          </w:p>
        </w:tc>
        <w:tc>
          <w:tcPr>
            <w:tcW w:w="483" w:type="pc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C6D9F1" w:themeFill="text2" w:themeFillTint="33"/>
            <w:vAlign w:val="center"/>
          </w:tcPr>
          <w:p w14:paraId="4B03289D" w14:textId="77777777" w:rsidR="00E67ED0" w:rsidRPr="00A06DAB" w:rsidRDefault="00E67ED0" w:rsidP="00FB4FB9">
            <w:pPr>
              <w:spacing w:after="0" w:line="259" w:lineRule="auto"/>
              <w:ind w:left="20"/>
              <w:jc w:val="center"/>
              <w:rPr>
                <w:rFonts w:ascii="Arial Nova" w:hAnsi="Arial Nova"/>
              </w:rPr>
            </w:pPr>
          </w:p>
        </w:tc>
      </w:tr>
    </w:tbl>
    <w:p w14:paraId="6A28B85B" w14:textId="77777777" w:rsidR="000F323B" w:rsidRDefault="000F323B" w:rsidP="00C24615">
      <w:pPr>
        <w:spacing w:after="0"/>
        <w:jc w:val="both"/>
        <w:rPr>
          <w:rFonts w:ascii="Arial Nova" w:eastAsia="Arial" w:hAnsi="Arial Nova" w:cs="Arial"/>
          <w:b/>
        </w:rPr>
      </w:pPr>
    </w:p>
    <w:p w14:paraId="36A09B43" w14:textId="77777777" w:rsidR="003E62FE" w:rsidRDefault="003E62FE" w:rsidP="00C24615">
      <w:pPr>
        <w:spacing w:after="0"/>
        <w:jc w:val="both"/>
        <w:rPr>
          <w:rFonts w:ascii="Arial Nova" w:eastAsia="Arial" w:hAnsi="Arial Nova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3E62FE" w14:paraId="0AF60F7A" w14:textId="77777777" w:rsidTr="003E62FE">
        <w:tc>
          <w:tcPr>
            <w:tcW w:w="10194" w:type="dxa"/>
          </w:tcPr>
          <w:p w14:paraId="7C1D4BE8" w14:textId="11330DF5" w:rsidR="003E62FE" w:rsidRDefault="003E62FE" w:rsidP="00C24615">
            <w:pPr>
              <w:spacing w:after="0"/>
              <w:jc w:val="both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Observações complementares:</w:t>
            </w:r>
          </w:p>
        </w:tc>
      </w:tr>
      <w:tr w:rsidR="003E62FE" w14:paraId="0318E39D" w14:textId="77777777" w:rsidTr="003E62FE">
        <w:tc>
          <w:tcPr>
            <w:tcW w:w="10194" w:type="dxa"/>
          </w:tcPr>
          <w:p w14:paraId="1CBC691B" w14:textId="77777777" w:rsidR="003E62FE" w:rsidRDefault="003E62FE" w:rsidP="00C24615">
            <w:pPr>
              <w:spacing w:after="0"/>
              <w:jc w:val="both"/>
              <w:rPr>
                <w:rFonts w:ascii="Arial Nova" w:hAnsi="Arial Nova"/>
                <w:bCs/>
                <w:sz w:val="24"/>
                <w:szCs w:val="24"/>
              </w:rPr>
            </w:pPr>
          </w:p>
        </w:tc>
      </w:tr>
      <w:tr w:rsidR="004D7A0B" w14:paraId="47B60E92" w14:textId="77777777" w:rsidTr="008A7691">
        <w:tc>
          <w:tcPr>
            <w:tcW w:w="10194" w:type="dxa"/>
          </w:tcPr>
          <w:p w14:paraId="7C5799D9" w14:textId="77777777" w:rsidR="004D7A0B" w:rsidRDefault="004D7A0B" w:rsidP="008A7691">
            <w:pPr>
              <w:spacing w:after="0"/>
              <w:jc w:val="both"/>
              <w:rPr>
                <w:rFonts w:ascii="Arial Nova" w:hAnsi="Arial Nova"/>
                <w:bCs/>
                <w:sz w:val="24"/>
                <w:szCs w:val="24"/>
              </w:rPr>
            </w:pPr>
          </w:p>
        </w:tc>
      </w:tr>
      <w:tr w:rsidR="003E62FE" w14:paraId="78EDD324" w14:textId="77777777" w:rsidTr="003E62FE">
        <w:tc>
          <w:tcPr>
            <w:tcW w:w="10194" w:type="dxa"/>
          </w:tcPr>
          <w:p w14:paraId="4E7EFE47" w14:textId="77777777" w:rsidR="003E62FE" w:rsidRDefault="003E62FE" w:rsidP="00C24615">
            <w:pPr>
              <w:spacing w:after="0"/>
              <w:jc w:val="both"/>
              <w:rPr>
                <w:rFonts w:ascii="Arial Nova" w:hAnsi="Arial Nova"/>
                <w:bCs/>
                <w:sz w:val="24"/>
                <w:szCs w:val="24"/>
              </w:rPr>
            </w:pPr>
          </w:p>
        </w:tc>
      </w:tr>
    </w:tbl>
    <w:p w14:paraId="745AB6A8" w14:textId="77777777" w:rsidR="003E62FE" w:rsidRDefault="003E62FE" w:rsidP="00C24615">
      <w:pPr>
        <w:spacing w:after="0"/>
        <w:jc w:val="both"/>
        <w:rPr>
          <w:rFonts w:ascii="Arial Nova" w:hAnsi="Arial Nova"/>
          <w:bCs/>
          <w:sz w:val="24"/>
          <w:szCs w:val="24"/>
        </w:rPr>
      </w:pPr>
    </w:p>
    <w:p w14:paraId="6C8138FD" w14:textId="574AFA9E" w:rsidR="003E62FE" w:rsidRDefault="003E62FE" w:rsidP="00C24615">
      <w:pPr>
        <w:spacing w:after="0"/>
        <w:jc w:val="both"/>
        <w:rPr>
          <w:rFonts w:ascii="Arial Nova" w:hAnsi="Arial Nova"/>
          <w:bCs/>
          <w:sz w:val="24"/>
          <w:szCs w:val="24"/>
        </w:rPr>
      </w:pPr>
      <w:r w:rsidRPr="003E62FE">
        <w:rPr>
          <w:rFonts w:ascii="Arial Nova" w:hAnsi="Arial Nova"/>
          <w:bCs/>
          <w:sz w:val="24"/>
          <w:szCs w:val="24"/>
        </w:rPr>
        <w:t>O</w:t>
      </w:r>
      <w:r w:rsidR="0051097A">
        <w:rPr>
          <w:rFonts w:ascii="Arial Nova" w:hAnsi="Arial Nova"/>
          <w:bCs/>
          <w:sz w:val="24"/>
          <w:szCs w:val="24"/>
        </w:rPr>
        <w:t>bs.</w:t>
      </w:r>
      <w:r w:rsidRPr="003E62FE">
        <w:rPr>
          <w:rFonts w:ascii="Arial Nova" w:hAnsi="Arial Nova"/>
          <w:bCs/>
          <w:sz w:val="24"/>
          <w:szCs w:val="24"/>
        </w:rPr>
        <w:t>: Para a convalidação, devem ser anexados os comprovantes de todas as atividades</w:t>
      </w:r>
      <w:r w:rsidR="001004C3">
        <w:rPr>
          <w:rFonts w:ascii="Arial Nova" w:hAnsi="Arial Nova"/>
          <w:bCs/>
          <w:sz w:val="24"/>
          <w:szCs w:val="24"/>
        </w:rPr>
        <w:t xml:space="preserve"> e deve conter a assinatura</w:t>
      </w:r>
      <w:r w:rsidR="006678DC">
        <w:rPr>
          <w:rFonts w:ascii="Arial Nova" w:hAnsi="Arial Nova"/>
          <w:bCs/>
          <w:sz w:val="24"/>
          <w:szCs w:val="24"/>
        </w:rPr>
        <w:t xml:space="preserve"> (gov.br ou e-protocolo)</w:t>
      </w:r>
      <w:r w:rsidR="001004C3">
        <w:rPr>
          <w:rFonts w:ascii="Arial Nova" w:hAnsi="Arial Nova"/>
          <w:bCs/>
          <w:sz w:val="24"/>
          <w:szCs w:val="24"/>
        </w:rPr>
        <w:t xml:space="preserve"> do discente e orientador</w:t>
      </w:r>
      <w:r w:rsidRPr="003E62FE">
        <w:rPr>
          <w:rFonts w:ascii="Arial Nova" w:hAnsi="Arial Nova"/>
          <w:bCs/>
          <w:sz w:val="24"/>
          <w:szCs w:val="24"/>
        </w:rPr>
        <w:t>.</w:t>
      </w:r>
    </w:p>
    <w:p w14:paraId="3FD90B04" w14:textId="77777777" w:rsidR="00640488" w:rsidRDefault="00640488" w:rsidP="00C24615">
      <w:pPr>
        <w:spacing w:after="0"/>
        <w:jc w:val="both"/>
        <w:rPr>
          <w:rFonts w:ascii="Arial Nova" w:hAnsi="Arial Nova"/>
          <w:bCs/>
          <w:sz w:val="24"/>
          <w:szCs w:val="24"/>
        </w:rPr>
      </w:pPr>
    </w:p>
    <w:p w14:paraId="019D0707" w14:textId="77777777" w:rsidR="006678DC" w:rsidRDefault="006678DC" w:rsidP="00C24615">
      <w:pPr>
        <w:spacing w:after="0"/>
        <w:jc w:val="both"/>
        <w:rPr>
          <w:rFonts w:ascii="Arial Nova" w:hAnsi="Arial Nova"/>
          <w:bCs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640488" w14:paraId="40979EFF" w14:textId="77777777" w:rsidTr="00640488">
        <w:tc>
          <w:tcPr>
            <w:tcW w:w="5097" w:type="dxa"/>
          </w:tcPr>
          <w:p w14:paraId="4A5BDE1E" w14:textId="15D0A986" w:rsidR="00640488" w:rsidRPr="00B23EAF" w:rsidRDefault="00640488" w:rsidP="00640488">
            <w:pPr>
              <w:jc w:val="center"/>
              <w:rPr>
                <w:rFonts w:ascii="Arial Nova" w:hAnsi="Arial Nova"/>
                <w:sz w:val="24"/>
                <w:szCs w:val="24"/>
              </w:rPr>
            </w:pPr>
            <w:r w:rsidRPr="00B23EAF">
              <w:rPr>
                <w:rFonts w:ascii="Arial Nova" w:hAnsi="Arial Nova"/>
                <w:sz w:val="24"/>
                <w:szCs w:val="24"/>
              </w:rPr>
              <w:t>________________________________________</w:t>
            </w:r>
          </w:p>
          <w:p w14:paraId="7A7209C2" w14:textId="62E0488F" w:rsidR="00640488" w:rsidRDefault="00FA06DD" w:rsidP="00FA06DD">
            <w:pPr>
              <w:spacing w:after="0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Discente"/>
                  </w:textInput>
                </w:ffData>
              </w:fldCha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Nome Completo do Discente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5097" w:type="dxa"/>
          </w:tcPr>
          <w:p w14:paraId="67FFE61F" w14:textId="01043314" w:rsidR="00640488" w:rsidRPr="00B23EAF" w:rsidRDefault="00640488" w:rsidP="00640488">
            <w:pPr>
              <w:jc w:val="center"/>
              <w:rPr>
                <w:rFonts w:ascii="Arial Nova" w:hAnsi="Arial Nova"/>
                <w:sz w:val="24"/>
                <w:szCs w:val="24"/>
              </w:rPr>
            </w:pPr>
            <w:r w:rsidRPr="00B23EAF">
              <w:rPr>
                <w:rFonts w:ascii="Arial Nova" w:hAnsi="Arial Nova"/>
                <w:sz w:val="24"/>
                <w:szCs w:val="24"/>
              </w:rPr>
              <w:t>________________________________________</w:t>
            </w:r>
          </w:p>
          <w:p w14:paraId="03ED45B3" w14:textId="1E71D219" w:rsidR="00640488" w:rsidRDefault="006678DC" w:rsidP="006678DC">
            <w:pPr>
              <w:spacing w:after="0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 w:rsidRPr="000F07AC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Orientador"/>
                  </w:textInput>
                </w:ffData>
              </w:fldChar>
            </w:r>
            <w:r w:rsidRPr="000F07AC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0F07AC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0F07AC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0F07AC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Nome Completo do Orientador</w:t>
            </w:r>
            <w:r w:rsidRPr="000F07AC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14:paraId="027B6E93" w14:textId="77777777" w:rsidR="00640488" w:rsidRPr="00176500" w:rsidRDefault="00640488" w:rsidP="00FA06DD">
      <w:pPr>
        <w:spacing w:after="0"/>
        <w:jc w:val="both"/>
        <w:rPr>
          <w:rFonts w:ascii="Arial Nova" w:hAnsi="Arial Nova"/>
          <w:bCs/>
          <w:sz w:val="24"/>
          <w:szCs w:val="24"/>
        </w:rPr>
      </w:pPr>
    </w:p>
    <w:sectPr w:rsidR="00640488" w:rsidRPr="00176500" w:rsidSect="00BA0679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851" w:bottom="1701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D9D49" w14:textId="77777777" w:rsidR="0083051C" w:rsidRDefault="0083051C" w:rsidP="00E65E1B">
      <w:pPr>
        <w:spacing w:after="0" w:line="240" w:lineRule="auto"/>
      </w:pPr>
      <w:r>
        <w:separator/>
      </w:r>
    </w:p>
  </w:endnote>
  <w:endnote w:type="continuationSeparator" w:id="0">
    <w:p w14:paraId="63E9B55E" w14:textId="77777777" w:rsidR="0083051C" w:rsidRDefault="0083051C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10186"/>
    </w:tblGrid>
    <w:tr w:rsidR="00E65E1B" w:rsidRPr="00F216BF" w14:paraId="1502CD09" w14:textId="77777777" w:rsidTr="00F216BF">
      <w:trPr>
        <w:jc w:val="center"/>
      </w:trPr>
      <w:tc>
        <w:tcPr>
          <w:tcW w:w="10186" w:type="dxa"/>
          <w:vAlign w:val="center"/>
        </w:tcPr>
        <w:p w14:paraId="1502CD07" w14:textId="5D419B1C" w:rsidR="0064618E" w:rsidRPr="00111B3E" w:rsidRDefault="00E65E1B" w:rsidP="00F216BF">
          <w:pPr>
            <w:pStyle w:val="Rodap"/>
            <w:jc w:val="center"/>
            <w:rPr>
              <w:sz w:val="16"/>
              <w:szCs w:val="16"/>
            </w:rPr>
          </w:pPr>
          <w:r w:rsidRPr="00111B3E">
            <w:rPr>
              <w:sz w:val="16"/>
              <w:szCs w:val="16"/>
            </w:rPr>
            <w:t>Rua Comendador Corrêa Junior nº 117 - Centro - CEP 83203-560 - Paranaguá - Paraná</w:t>
          </w:r>
        </w:p>
        <w:p w14:paraId="1502CD08" w14:textId="6747C51A" w:rsidR="00E65E1B" w:rsidRPr="00F216BF" w:rsidRDefault="00E65E1B" w:rsidP="00F216BF">
          <w:pPr>
            <w:pStyle w:val="Rodap"/>
            <w:jc w:val="center"/>
            <w:rPr>
              <w:sz w:val="16"/>
              <w:szCs w:val="16"/>
            </w:rPr>
          </w:pPr>
          <w:r w:rsidRPr="00111B3E">
            <w:rPr>
              <w:sz w:val="16"/>
              <w:szCs w:val="16"/>
            </w:rPr>
            <w:t xml:space="preserve">Fone: (41) 3423-3644 </w:t>
          </w:r>
          <w:r w:rsidR="00A06DAB">
            <w:rPr>
              <w:sz w:val="16"/>
              <w:szCs w:val="16"/>
            </w:rPr>
            <w:t>– http://paranagua.</w:t>
          </w:r>
          <w:r w:rsidRPr="00111B3E">
            <w:rPr>
              <w:sz w:val="16"/>
              <w:szCs w:val="16"/>
            </w:rPr>
            <w:t>unespar.edu.br - CNPJ: 75.182.808/0001-36</w:t>
          </w:r>
        </w:p>
      </w:tc>
    </w:tr>
  </w:tbl>
  <w:p w14:paraId="1502CD0A" w14:textId="77777777" w:rsidR="00E65E1B" w:rsidRDefault="00E65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8A484" w14:textId="77777777" w:rsidR="0083051C" w:rsidRDefault="0083051C" w:rsidP="00E65E1B">
      <w:pPr>
        <w:spacing w:after="0" w:line="240" w:lineRule="auto"/>
      </w:pPr>
      <w:r>
        <w:separator/>
      </w:r>
    </w:p>
  </w:footnote>
  <w:footnote w:type="continuationSeparator" w:id="0">
    <w:p w14:paraId="7715FB03" w14:textId="77777777" w:rsidR="0083051C" w:rsidRDefault="0083051C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4" w14:textId="77777777" w:rsidR="002E2915" w:rsidRDefault="007B7EA8">
    <w:pPr>
      <w:pStyle w:val="Cabealho"/>
    </w:pPr>
    <w:r>
      <w:rPr>
        <w:noProof/>
        <w:lang w:eastAsia="pt-BR"/>
      </w:rPr>
      <w:pict w14:anchorId="1502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5" w14:textId="047E338F" w:rsidR="00E65E1B" w:rsidRDefault="007E1B5E" w:rsidP="003D118B">
    <w:pPr>
      <w:pStyle w:val="Cabealho"/>
      <w:ind w:right="1029"/>
      <w:jc w:val="center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1502CD0F" wp14:editId="448C4F19">
          <wp:simplePos x="0" y="0"/>
          <wp:positionH relativeFrom="column">
            <wp:posOffset>59055</wp:posOffset>
          </wp:positionH>
          <wp:positionV relativeFrom="paragraph">
            <wp:posOffset>-69850</wp:posOffset>
          </wp:positionV>
          <wp:extent cx="6315075" cy="1394460"/>
          <wp:effectExtent l="0" t="0" r="9525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24870"/>
                  <a:stretch/>
                </pic:blipFill>
                <pic:spPr bwMode="auto">
                  <a:xfrm>
                    <a:off x="0" y="0"/>
                    <a:ext cx="6315075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EA8">
      <w:rPr>
        <w:noProof/>
        <w:lang w:eastAsia="pt-BR"/>
      </w:rPr>
      <w:pict w14:anchorId="1502C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left:0;text-align:left;margin-left:0;margin-top:0;width:507.6pt;height:349.3pt;z-index:-251656192;mso-position-horizontal:center;mso-position-horizontal-relative:margin;mso-position-vertical:center;mso-position-vertical-relative:margin" o:allowincell="f">
          <v:imagedata r:id="rId2" o:title="PALI LOGO FINAL COM FUN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B" w14:textId="77777777" w:rsidR="002E2915" w:rsidRDefault="007B7EA8">
    <w:pPr>
      <w:pStyle w:val="Cabealho"/>
    </w:pPr>
    <w:r>
      <w:rPr>
        <w:noProof/>
        <w:lang w:eastAsia="pt-BR"/>
      </w:rPr>
      <w:pict w14:anchorId="1502C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073E3"/>
    <w:multiLevelType w:val="hybridMultilevel"/>
    <w:tmpl w:val="7F22C0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54129"/>
    <w:multiLevelType w:val="hybridMultilevel"/>
    <w:tmpl w:val="53BCA61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74D38"/>
    <w:multiLevelType w:val="hybridMultilevel"/>
    <w:tmpl w:val="2C0C4CA0"/>
    <w:lvl w:ilvl="0" w:tplc="26C0F948">
      <w:start w:val="1"/>
      <w:numFmt w:val="upperRoman"/>
      <w:lvlText w:val="%1"/>
      <w:lvlJc w:val="left"/>
      <w:pPr>
        <w:ind w:left="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0667C16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401B12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DA28E0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CCB802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51A5E28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676CBB4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B6C13F4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609724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FC3FE4"/>
    <w:multiLevelType w:val="hybridMultilevel"/>
    <w:tmpl w:val="8C288048"/>
    <w:lvl w:ilvl="0" w:tplc="D9565A80">
      <w:start w:val="1"/>
      <w:numFmt w:val="lowerLetter"/>
      <w:lvlText w:val="%1)"/>
      <w:lvlJc w:val="left"/>
      <w:pPr>
        <w:ind w:left="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CABB2C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06C4A2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0C1BD2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70D05E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CEE0F6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EC202E2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8E0D1C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66F768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92F3234"/>
    <w:multiLevelType w:val="hybridMultilevel"/>
    <w:tmpl w:val="6A5CD464"/>
    <w:lvl w:ilvl="0" w:tplc="A674431A">
      <w:start w:val="1"/>
      <w:numFmt w:val="upperRoman"/>
      <w:lvlText w:val="%1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3E8718E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EE3B82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6C17F0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2C315A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45281B8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003B72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D88B18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DC3DA8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EA07CEE"/>
    <w:multiLevelType w:val="hybridMultilevel"/>
    <w:tmpl w:val="6F5690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A54785"/>
    <w:multiLevelType w:val="hybridMultilevel"/>
    <w:tmpl w:val="48AC4CF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72D11"/>
    <w:multiLevelType w:val="hybridMultilevel"/>
    <w:tmpl w:val="69EE3B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72349"/>
    <w:multiLevelType w:val="hybridMultilevel"/>
    <w:tmpl w:val="BBF063CE"/>
    <w:lvl w:ilvl="0" w:tplc="45506F34">
      <w:start w:val="1"/>
      <w:numFmt w:val="upperRoman"/>
      <w:lvlText w:val="%1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F4D0E0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0E2FDA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7E9F8C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32EBBC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13C559E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701E48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ACAD0E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801324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73A59DA"/>
    <w:multiLevelType w:val="hybridMultilevel"/>
    <w:tmpl w:val="B284E572"/>
    <w:lvl w:ilvl="0" w:tplc="E0B644C2">
      <w:start w:val="2"/>
      <w:numFmt w:val="upperRoman"/>
      <w:lvlText w:val="%1"/>
      <w:lvlJc w:val="left"/>
      <w:pPr>
        <w:ind w:left="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14919C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03641C2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085538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1207AAA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96A310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4A9E18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B249B4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A43632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CE60A24"/>
    <w:multiLevelType w:val="hybridMultilevel"/>
    <w:tmpl w:val="F0A46E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20B34"/>
    <w:multiLevelType w:val="hybridMultilevel"/>
    <w:tmpl w:val="2508E8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335467"/>
    <w:multiLevelType w:val="hybridMultilevel"/>
    <w:tmpl w:val="541AF25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8F219A"/>
    <w:multiLevelType w:val="hybridMultilevel"/>
    <w:tmpl w:val="7EE0E874"/>
    <w:lvl w:ilvl="0" w:tplc="5FC800A6">
      <w:start w:val="3"/>
      <w:numFmt w:val="upperRoman"/>
      <w:lvlText w:val="%1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5470F4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728F9C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BCD220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94A7AE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2CB1A6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E47AFA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F98DA8A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4CFC2A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3221997"/>
    <w:multiLevelType w:val="hybridMultilevel"/>
    <w:tmpl w:val="F88A75F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A45CC2"/>
    <w:multiLevelType w:val="hybridMultilevel"/>
    <w:tmpl w:val="A4EA52BC"/>
    <w:lvl w:ilvl="0" w:tplc="7A58F4FC">
      <w:start w:val="5"/>
      <w:numFmt w:val="upperRoman"/>
      <w:lvlText w:val="%1"/>
      <w:lvlJc w:val="left"/>
      <w:pPr>
        <w:ind w:left="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BE4F10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E0F49C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3E6936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B676DE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E8835A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5C0A4C0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D06D0C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3219E8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EC626B0"/>
    <w:multiLevelType w:val="hybridMultilevel"/>
    <w:tmpl w:val="D7D82F1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1E3A74"/>
    <w:multiLevelType w:val="hybridMultilevel"/>
    <w:tmpl w:val="28AEE5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BE75535"/>
    <w:multiLevelType w:val="hybridMultilevel"/>
    <w:tmpl w:val="3366447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AF4ED8"/>
    <w:multiLevelType w:val="hybridMultilevel"/>
    <w:tmpl w:val="CF80ED7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B43B90"/>
    <w:multiLevelType w:val="hybridMultilevel"/>
    <w:tmpl w:val="A126DEBE"/>
    <w:lvl w:ilvl="0" w:tplc="C2B0799C">
      <w:start w:val="4"/>
      <w:numFmt w:val="upperRoman"/>
      <w:lvlText w:val="%1"/>
      <w:lvlJc w:val="left"/>
      <w:pPr>
        <w:ind w:left="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27401E4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421650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08ADFE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66B69A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385C88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8B81558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A6D26E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441EDA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77068AE"/>
    <w:multiLevelType w:val="hybridMultilevel"/>
    <w:tmpl w:val="6A00F57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A26711"/>
    <w:multiLevelType w:val="hybridMultilevel"/>
    <w:tmpl w:val="AE2ECED0"/>
    <w:lvl w:ilvl="0" w:tplc="9440F546">
      <w:start w:val="5"/>
      <w:numFmt w:val="upperRoman"/>
      <w:lvlText w:val="%1"/>
      <w:lvlJc w:val="left"/>
      <w:pPr>
        <w:ind w:left="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AE26B0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5EFE36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D02450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929524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2663F6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788F32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E60C0CA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0445454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8134B70"/>
    <w:multiLevelType w:val="hybridMultilevel"/>
    <w:tmpl w:val="775EB6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0123076">
    <w:abstractNumId w:val="4"/>
  </w:num>
  <w:num w:numId="2" w16cid:durableId="1303927518">
    <w:abstractNumId w:val="20"/>
  </w:num>
  <w:num w:numId="3" w16cid:durableId="1661886656">
    <w:abstractNumId w:val="19"/>
  </w:num>
  <w:num w:numId="4" w16cid:durableId="1026098035">
    <w:abstractNumId w:val="14"/>
  </w:num>
  <w:num w:numId="5" w16cid:durableId="417289569">
    <w:abstractNumId w:val="3"/>
  </w:num>
  <w:num w:numId="6" w16cid:durableId="718632353">
    <w:abstractNumId w:val="2"/>
  </w:num>
  <w:num w:numId="7" w16cid:durableId="1960452366">
    <w:abstractNumId w:val="25"/>
  </w:num>
  <w:num w:numId="8" w16cid:durableId="592855527">
    <w:abstractNumId w:val="10"/>
  </w:num>
  <w:num w:numId="9" w16cid:durableId="405540609">
    <w:abstractNumId w:val="5"/>
  </w:num>
  <w:num w:numId="10" w16cid:durableId="1096362851">
    <w:abstractNumId w:val="23"/>
  </w:num>
  <w:num w:numId="11" w16cid:durableId="1916435163">
    <w:abstractNumId w:val="9"/>
  </w:num>
  <w:num w:numId="12" w16cid:durableId="514998784">
    <w:abstractNumId w:val="16"/>
  </w:num>
  <w:num w:numId="13" w16cid:durableId="1337422619">
    <w:abstractNumId w:val="8"/>
  </w:num>
  <w:num w:numId="14" w16cid:durableId="1095979447">
    <w:abstractNumId w:val="1"/>
  </w:num>
  <w:num w:numId="15" w16cid:durableId="1711607309">
    <w:abstractNumId w:val="6"/>
  </w:num>
  <w:num w:numId="16" w16cid:durableId="1919170001">
    <w:abstractNumId w:val="13"/>
  </w:num>
  <w:num w:numId="17" w16cid:durableId="1488284291">
    <w:abstractNumId w:val="22"/>
  </w:num>
  <w:num w:numId="18" w16cid:durableId="1313211917">
    <w:abstractNumId w:val="0"/>
  </w:num>
  <w:num w:numId="19" w16cid:durableId="455218652">
    <w:abstractNumId w:val="17"/>
  </w:num>
  <w:num w:numId="20" w16cid:durableId="1057163708">
    <w:abstractNumId w:val="18"/>
  </w:num>
  <w:num w:numId="21" w16cid:durableId="2031904490">
    <w:abstractNumId w:val="21"/>
  </w:num>
  <w:num w:numId="22" w16cid:durableId="1008102156">
    <w:abstractNumId w:val="11"/>
  </w:num>
  <w:num w:numId="23" w16cid:durableId="1660697703">
    <w:abstractNumId w:val="24"/>
  </w:num>
  <w:num w:numId="24" w16cid:durableId="1874341349">
    <w:abstractNumId w:val="15"/>
  </w:num>
  <w:num w:numId="25" w16cid:durableId="418792560">
    <w:abstractNumId w:val="7"/>
  </w:num>
  <w:num w:numId="26" w16cid:durableId="1373968375">
    <w:abstractNumId w:val="12"/>
  </w:num>
  <w:num w:numId="27" w16cid:durableId="2999222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5"/>
    <w:rsid w:val="00013530"/>
    <w:rsid w:val="00032C33"/>
    <w:rsid w:val="00041E85"/>
    <w:rsid w:val="00046F8C"/>
    <w:rsid w:val="00052713"/>
    <w:rsid w:val="00052A9A"/>
    <w:rsid w:val="00062513"/>
    <w:rsid w:val="00062B5F"/>
    <w:rsid w:val="00065DD7"/>
    <w:rsid w:val="00077EEE"/>
    <w:rsid w:val="0008092E"/>
    <w:rsid w:val="00090FC9"/>
    <w:rsid w:val="00092AC0"/>
    <w:rsid w:val="00096968"/>
    <w:rsid w:val="000A36CE"/>
    <w:rsid w:val="000A6FFA"/>
    <w:rsid w:val="000C3F27"/>
    <w:rsid w:val="000E3977"/>
    <w:rsid w:val="000F07AC"/>
    <w:rsid w:val="000F323B"/>
    <w:rsid w:val="001004C3"/>
    <w:rsid w:val="00111B3E"/>
    <w:rsid w:val="00137721"/>
    <w:rsid w:val="0014255C"/>
    <w:rsid w:val="00152583"/>
    <w:rsid w:val="00164B6E"/>
    <w:rsid w:val="00166C4E"/>
    <w:rsid w:val="00170630"/>
    <w:rsid w:val="001754BE"/>
    <w:rsid w:val="00176500"/>
    <w:rsid w:val="00184172"/>
    <w:rsid w:val="001911AC"/>
    <w:rsid w:val="00191B2F"/>
    <w:rsid w:val="001A7371"/>
    <w:rsid w:val="001B42F1"/>
    <w:rsid w:val="001B64BB"/>
    <w:rsid w:val="001C2004"/>
    <w:rsid w:val="001C352B"/>
    <w:rsid w:val="001C5483"/>
    <w:rsid w:val="001D0ECE"/>
    <w:rsid w:val="001E10FA"/>
    <w:rsid w:val="002120A8"/>
    <w:rsid w:val="0022047C"/>
    <w:rsid w:val="002309D2"/>
    <w:rsid w:val="0024213A"/>
    <w:rsid w:val="002571DD"/>
    <w:rsid w:val="00257A26"/>
    <w:rsid w:val="002620A8"/>
    <w:rsid w:val="002850EF"/>
    <w:rsid w:val="00291478"/>
    <w:rsid w:val="002C3290"/>
    <w:rsid w:val="002C4E1A"/>
    <w:rsid w:val="002C72B9"/>
    <w:rsid w:val="002E261E"/>
    <w:rsid w:val="002E2915"/>
    <w:rsid w:val="003045CC"/>
    <w:rsid w:val="003133DF"/>
    <w:rsid w:val="003169E5"/>
    <w:rsid w:val="003261D9"/>
    <w:rsid w:val="0033289B"/>
    <w:rsid w:val="0034731D"/>
    <w:rsid w:val="003503C3"/>
    <w:rsid w:val="00370020"/>
    <w:rsid w:val="00375F44"/>
    <w:rsid w:val="003946C2"/>
    <w:rsid w:val="003A2C9B"/>
    <w:rsid w:val="003A378A"/>
    <w:rsid w:val="003B0B08"/>
    <w:rsid w:val="003B2281"/>
    <w:rsid w:val="003B3E3A"/>
    <w:rsid w:val="003C52EB"/>
    <w:rsid w:val="003D118B"/>
    <w:rsid w:val="003D44C5"/>
    <w:rsid w:val="003D54B5"/>
    <w:rsid w:val="003E10DA"/>
    <w:rsid w:val="003E62FE"/>
    <w:rsid w:val="0040343F"/>
    <w:rsid w:val="0041043D"/>
    <w:rsid w:val="0041191F"/>
    <w:rsid w:val="00427D68"/>
    <w:rsid w:val="004308FB"/>
    <w:rsid w:val="00436C55"/>
    <w:rsid w:val="0044435D"/>
    <w:rsid w:val="00456428"/>
    <w:rsid w:val="004570F5"/>
    <w:rsid w:val="00485826"/>
    <w:rsid w:val="00486AE2"/>
    <w:rsid w:val="0049042D"/>
    <w:rsid w:val="004C62B2"/>
    <w:rsid w:val="004C6626"/>
    <w:rsid w:val="004C74B9"/>
    <w:rsid w:val="004D1A7D"/>
    <w:rsid w:val="004D2EAE"/>
    <w:rsid w:val="004D7A0B"/>
    <w:rsid w:val="004E3E5F"/>
    <w:rsid w:val="00504338"/>
    <w:rsid w:val="00504341"/>
    <w:rsid w:val="0050593C"/>
    <w:rsid w:val="0051097A"/>
    <w:rsid w:val="005125F4"/>
    <w:rsid w:val="00516051"/>
    <w:rsid w:val="00516535"/>
    <w:rsid w:val="005303B0"/>
    <w:rsid w:val="00530A12"/>
    <w:rsid w:val="00532C38"/>
    <w:rsid w:val="00536D37"/>
    <w:rsid w:val="005441DB"/>
    <w:rsid w:val="005542DB"/>
    <w:rsid w:val="00554E50"/>
    <w:rsid w:val="00560C3A"/>
    <w:rsid w:val="00570FF8"/>
    <w:rsid w:val="00571F6E"/>
    <w:rsid w:val="0057292D"/>
    <w:rsid w:val="00584150"/>
    <w:rsid w:val="0059227A"/>
    <w:rsid w:val="005A4641"/>
    <w:rsid w:val="005A49E9"/>
    <w:rsid w:val="005C1FF0"/>
    <w:rsid w:val="005C45A9"/>
    <w:rsid w:val="005D3401"/>
    <w:rsid w:val="005E5530"/>
    <w:rsid w:val="005E7DAA"/>
    <w:rsid w:val="005F35EB"/>
    <w:rsid w:val="0060091F"/>
    <w:rsid w:val="00631B97"/>
    <w:rsid w:val="0063421D"/>
    <w:rsid w:val="00636C33"/>
    <w:rsid w:val="00640488"/>
    <w:rsid w:val="00644F79"/>
    <w:rsid w:val="0064618E"/>
    <w:rsid w:val="00666515"/>
    <w:rsid w:val="006678DC"/>
    <w:rsid w:val="0068182E"/>
    <w:rsid w:val="006A3A25"/>
    <w:rsid w:val="006B7DF0"/>
    <w:rsid w:val="006C16BF"/>
    <w:rsid w:val="006C6CD5"/>
    <w:rsid w:val="006D10E6"/>
    <w:rsid w:val="006D36E2"/>
    <w:rsid w:val="006E394C"/>
    <w:rsid w:val="006E739D"/>
    <w:rsid w:val="006F3351"/>
    <w:rsid w:val="00700CBB"/>
    <w:rsid w:val="007027C1"/>
    <w:rsid w:val="00710FCB"/>
    <w:rsid w:val="00722801"/>
    <w:rsid w:val="007336F1"/>
    <w:rsid w:val="00771917"/>
    <w:rsid w:val="0077528D"/>
    <w:rsid w:val="00783F7F"/>
    <w:rsid w:val="007A5F5A"/>
    <w:rsid w:val="007D43BB"/>
    <w:rsid w:val="007D75ED"/>
    <w:rsid w:val="007E1B5E"/>
    <w:rsid w:val="007E1C65"/>
    <w:rsid w:val="007E3150"/>
    <w:rsid w:val="007F5CE3"/>
    <w:rsid w:val="0080217F"/>
    <w:rsid w:val="0081271C"/>
    <w:rsid w:val="008205FC"/>
    <w:rsid w:val="00823EDB"/>
    <w:rsid w:val="00827144"/>
    <w:rsid w:val="0083051C"/>
    <w:rsid w:val="00854609"/>
    <w:rsid w:val="00881FFD"/>
    <w:rsid w:val="00897A82"/>
    <w:rsid w:val="008A71F4"/>
    <w:rsid w:val="008C5FB9"/>
    <w:rsid w:val="009005A6"/>
    <w:rsid w:val="009227A4"/>
    <w:rsid w:val="009256EB"/>
    <w:rsid w:val="00932195"/>
    <w:rsid w:val="009578FA"/>
    <w:rsid w:val="0096705E"/>
    <w:rsid w:val="00973130"/>
    <w:rsid w:val="009750C2"/>
    <w:rsid w:val="00983A9F"/>
    <w:rsid w:val="00986633"/>
    <w:rsid w:val="0098740A"/>
    <w:rsid w:val="009A152E"/>
    <w:rsid w:val="009B5766"/>
    <w:rsid w:val="009C6D67"/>
    <w:rsid w:val="009D107D"/>
    <w:rsid w:val="009E069F"/>
    <w:rsid w:val="009E7E1F"/>
    <w:rsid w:val="009F5B59"/>
    <w:rsid w:val="009F6EE1"/>
    <w:rsid w:val="00A06DAB"/>
    <w:rsid w:val="00A107CE"/>
    <w:rsid w:val="00A116B2"/>
    <w:rsid w:val="00A16942"/>
    <w:rsid w:val="00A2062E"/>
    <w:rsid w:val="00A32C23"/>
    <w:rsid w:val="00A425F7"/>
    <w:rsid w:val="00A46F2C"/>
    <w:rsid w:val="00A50FF2"/>
    <w:rsid w:val="00A57A54"/>
    <w:rsid w:val="00A808D0"/>
    <w:rsid w:val="00A815D5"/>
    <w:rsid w:val="00A9304A"/>
    <w:rsid w:val="00AA0B6F"/>
    <w:rsid w:val="00AA4F44"/>
    <w:rsid w:val="00AD2B7F"/>
    <w:rsid w:val="00AE2729"/>
    <w:rsid w:val="00AE5751"/>
    <w:rsid w:val="00AE75B4"/>
    <w:rsid w:val="00B1190E"/>
    <w:rsid w:val="00B1257C"/>
    <w:rsid w:val="00B13933"/>
    <w:rsid w:val="00B23EAF"/>
    <w:rsid w:val="00B32B80"/>
    <w:rsid w:val="00B37211"/>
    <w:rsid w:val="00B50860"/>
    <w:rsid w:val="00B56888"/>
    <w:rsid w:val="00B64BB3"/>
    <w:rsid w:val="00B6677E"/>
    <w:rsid w:val="00B70CF1"/>
    <w:rsid w:val="00B829D2"/>
    <w:rsid w:val="00B937E8"/>
    <w:rsid w:val="00BA0679"/>
    <w:rsid w:val="00BA60CC"/>
    <w:rsid w:val="00BC34E8"/>
    <w:rsid w:val="00BC42CE"/>
    <w:rsid w:val="00BE3AD9"/>
    <w:rsid w:val="00BF18AE"/>
    <w:rsid w:val="00C0202B"/>
    <w:rsid w:val="00C2319A"/>
    <w:rsid w:val="00C24615"/>
    <w:rsid w:val="00C317A0"/>
    <w:rsid w:val="00C34BA4"/>
    <w:rsid w:val="00C47AC3"/>
    <w:rsid w:val="00C53CF5"/>
    <w:rsid w:val="00C60668"/>
    <w:rsid w:val="00C6244A"/>
    <w:rsid w:val="00C62499"/>
    <w:rsid w:val="00C750AB"/>
    <w:rsid w:val="00CD44B4"/>
    <w:rsid w:val="00CD657B"/>
    <w:rsid w:val="00CF4414"/>
    <w:rsid w:val="00D1387B"/>
    <w:rsid w:val="00D22957"/>
    <w:rsid w:val="00D30507"/>
    <w:rsid w:val="00D43510"/>
    <w:rsid w:val="00D43AF1"/>
    <w:rsid w:val="00D71515"/>
    <w:rsid w:val="00D72467"/>
    <w:rsid w:val="00D72659"/>
    <w:rsid w:val="00D910AA"/>
    <w:rsid w:val="00DA6AA4"/>
    <w:rsid w:val="00DA6F9E"/>
    <w:rsid w:val="00DB560A"/>
    <w:rsid w:val="00DB7A0E"/>
    <w:rsid w:val="00DB7E56"/>
    <w:rsid w:val="00DC0135"/>
    <w:rsid w:val="00DE06CC"/>
    <w:rsid w:val="00DF1817"/>
    <w:rsid w:val="00DF5F26"/>
    <w:rsid w:val="00DF5F37"/>
    <w:rsid w:val="00DF7DDC"/>
    <w:rsid w:val="00E05412"/>
    <w:rsid w:val="00E11D6A"/>
    <w:rsid w:val="00E32522"/>
    <w:rsid w:val="00E3310E"/>
    <w:rsid w:val="00E35182"/>
    <w:rsid w:val="00E52EDD"/>
    <w:rsid w:val="00E62FA9"/>
    <w:rsid w:val="00E634C1"/>
    <w:rsid w:val="00E643AE"/>
    <w:rsid w:val="00E65E1B"/>
    <w:rsid w:val="00E66319"/>
    <w:rsid w:val="00E67ED0"/>
    <w:rsid w:val="00E67F5E"/>
    <w:rsid w:val="00E7796D"/>
    <w:rsid w:val="00EA4DE4"/>
    <w:rsid w:val="00EC0AA8"/>
    <w:rsid w:val="00EC50BC"/>
    <w:rsid w:val="00EC5198"/>
    <w:rsid w:val="00EF10A6"/>
    <w:rsid w:val="00F216BF"/>
    <w:rsid w:val="00F40FF7"/>
    <w:rsid w:val="00F54701"/>
    <w:rsid w:val="00F72278"/>
    <w:rsid w:val="00F7434F"/>
    <w:rsid w:val="00F8136D"/>
    <w:rsid w:val="00F84B3D"/>
    <w:rsid w:val="00F95E66"/>
    <w:rsid w:val="00F97EF0"/>
    <w:rsid w:val="00FA06DD"/>
    <w:rsid w:val="00FA1DA5"/>
    <w:rsid w:val="00FA2A3D"/>
    <w:rsid w:val="00FA3B5B"/>
    <w:rsid w:val="00FA3EAA"/>
    <w:rsid w:val="00FB19BA"/>
    <w:rsid w:val="00FB2821"/>
    <w:rsid w:val="00FB6026"/>
    <w:rsid w:val="00FB6E41"/>
    <w:rsid w:val="00FC2643"/>
    <w:rsid w:val="00FE13CB"/>
    <w:rsid w:val="00FE2742"/>
    <w:rsid w:val="00FE4D1B"/>
    <w:rsid w:val="00FE5359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2CCEA"/>
  <w15:docId w15:val="{A1F42996-6C0D-4556-8C0A-6AF90472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next w:val="Normal"/>
    <w:link w:val="Ttulo1Char"/>
    <w:uiPriority w:val="9"/>
    <w:qFormat/>
    <w:rsid w:val="000F323B"/>
    <w:pPr>
      <w:keepNext/>
      <w:keepLines/>
      <w:spacing w:after="4" w:line="250" w:lineRule="auto"/>
      <w:ind w:left="21" w:hanging="10"/>
      <w:jc w:val="center"/>
      <w:outlineLvl w:val="0"/>
    </w:pPr>
    <w:rPr>
      <w:rFonts w:ascii="Arial" w:eastAsia="Arial" w:hAnsi="Arial" w:cs="Arial"/>
      <w:b/>
      <w:color w:val="000000"/>
      <w:kern w:val="2"/>
      <w:sz w:val="22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semiHidden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  <w:style w:type="character" w:customStyle="1" w:styleId="Ttulo1Char">
    <w:name w:val="Título 1 Char"/>
    <w:basedOn w:val="Fontepargpadro"/>
    <w:link w:val="Ttulo1"/>
    <w:uiPriority w:val="9"/>
    <w:rsid w:val="000F323B"/>
    <w:rPr>
      <w:rFonts w:ascii="Arial" w:eastAsia="Arial" w:hAnsi="Arial" w:cs="Arial"/>
      <w:b/>
      <w:color w:val="000000"/>
      <w:kern w:val="2"/>
      <w:sz w:val="22"/>
      <w:szCs w:val="24"/>
      <w14:ligatures w14:val="standardContextual"/>
    </w:rPr>
  </w:style>
  <w:style w:type="table" w:customStyle="1" w:styleId="TableGrid">
    <w:name w:val="TableGrid"/>
    <w:rsid w:val="00A06DAB"/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7336F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336F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336F1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336F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336F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1BE-BEA3-46AF-B8FB-E6768CC3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0</TotalTime>
  <Pages>3</Pages>
  <Words>949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Pablo.Borges - Unespar Paranaguá</cp:lastModifiedBy>
  <cp:revision>2</cp:revision>
  <cp:lastPrinted>2025-05-08T12:11:00Z</cp:lastPrinted>
  <dcterms:created xsi:type="dcterms:W3CDTF">2025-05-08T12:11:00Z</dcterms:created>
  <dcterms:modified xsi:type="dcterms:W3CDTF">2025-05-08T12:11:00Z</dcterms:modified>
</cp:coreProperties>
</file>